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D63D" w14:textId="77777777" w:rsidR="009A6A24" w:rsidRPr="003427EF" w:rsidRDefault="009A6A24" w:rsidP="009A6A24">
      <w:pPr>
        <w:tabs>
          <w:tab w:val="left" w:pos="993"/>
          <w:tab w:val="left" w:pos="4962"/>
        </w:tabs>
        <w:rPr>
          <w:b/>
          <w:szCs w:val="32"/>
        </w:rPr>
      </w:pPr>
      <w:r w:rsidRPr="003427EF">
        <w:rPr>
          <w:b/>
          <w:szCs w:val="32"/>
        </w:rPr>
        <w:t>Anmeldung zum Aufnahmegespräch für das Lernprogramm gegen Häusliche Gewalt</w:t>
      </w:r>
    </w:p>
    <w:p w14:paraId="315E9F74" w14:textId="77777777" w:rsidR="009A6A24" w:rsidRPr="00393A7D" w:rsidRDefault="009A6A24" w:rsidP="00393A7D">
      <w:pPr>
        <w:tabs>
          <w:tab w:val="left" w:pos="993"/>
          <w:tab w:val="left" w:pos="4962"/>
        </w:tabs>
        <w:rPr>
          <w:b/>
          <w:color w:val="F79646" w:themeColor="accent6"/>
          <w:szCs w:val="32"/>
        </w:rPr>
      </w:pPr>
      <w:bookmarkStart w:id="0" w:name="_Hlk231813571"/>
      <w:r w:rsidRPr="00967CF1">
        <w:rPr>
          <w:i/>
          <w:iCs/>
          <w:sz w:val="20"/>
          <w:szCs w:val="20"/>
        </w:rPr>
        <w:t>Anmeldung vom:</w:t>
      </w:r>
      <w:r w:rsidRPr="00967CF1">
        <w:rPr>
          <w:sz w:val="20"/>
          <w:szCs w:val="20"/>
        </w:rPr>
        <w:t xml:space="preserve"> </w:t>
      </w:r>
      <w:sdt>
        <w:sdtPr>
          <w:rPr>
            <w:color w:val="1F497D" w:themeColor="text2"/>
          </w:rPr>
          <w:alias w:val="Datum"/>
          <w:tag w:val="Datum."/>
          <w:id w:val="1044335602"/>
          <w:placeholder>
            <w:docPart w:val="0B8D679745B94E21B2C2260957C45B50"/>
          </w:placeholder>
          <w:showingPlcHdr/>
          <w:date w:fullDate="2026-06-17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0747DB" w:rsidRPr="00A07BC5">
            <w:rPr>
              <w:rStyle w:val="Platzhaltertext"/>
              <w:color w:val="FBD4B4" w:themeColor="accent6" w:themeTint="66"/>
              <w:sz w:val="20"/>
              <w:szCs w:val="20"/>
            </w:rPr>
            <w:t>Datum eingeben</w:t>
          </w:r>
        </w:sdtContent>
      </w:sdt>
      <w:bookmarkEnd w:id="0"/>
    </w:p>
    <w:p w14:paraId="1617EEF3" w14:textId="77777777" w:rsidR="00393A7D" w:rsidRDefault="00393A7D"/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708"/>
      </w:tblGrid>
      <w:tr w:rsidR="003D1066" w14:paraId="6C653DB3" w14:textId="77777777" w:rsidTr="00AB0059">
        <w:trPr>
          <w:trHeight w:val="911"/>
        </w:trPr>
        <w:tc>
          <w:tcPr>
            <w:tcW w:w="5807" w:type="dxa"/>
            <w:vAlign w:val="center"/>
          </w:tcPr>
          <w:p w14:paraId="2F369088" w14:textId="77777777" w:rsidR="000862AF" w:rsidRDefault="008A59CD" w:rsidP="009938A2">
            <w:pPr>
              <w:tabs>
                <w:tab w:val="left" w:pos="4962"/>
              </w:tabs>
              <w:rPr>
                <w:b/>
                <w:bCs/>
              </w:rPr>
            </w:pPr>
            <w:sdt>
              <w:sdtPr>
                <w:rPr>
                  <w:color w:val="1F497D" w:themeColor="text2"/>
                  <w:sz w:val="16"/>
                  <w:szCs w:val="18"/>
                </w:rPr>
                <w:id w:val="109721528"/>
                <w:placeholder>
                  <w:docPart w:val="AABBB34111864C69820212CD66A39B76"/>
                </w:placeholder>
                <w:showingPlcHdr/>
                <w:text w:multiLine="1"/>
              </w:sdtPr>
              <w:sdtEndPr/>
              <w:sdtContent>
                <w:r w:rsidR="0059196C" w:rsidRPr="0059196C">
                  <w:rPr>
                    <w:color w:val="FBD4B4" w:themeColor="accent6" w:themeTint="66"/>
                    <w:sz w:val="16"/>
                    <w:szCs w:val="18"/>
                  </w:rPr>
                  <w:t>Fallnummer eingeben</w:t>
                </w:r>
              </w:sdtContent>
            </w:sdt>
            <w:r w:rsidR="0059196C">
              <w:rPr>
                <w:noProof/>
              </w:rPr>
              <w:t xml:space="preserve"> </w:t>
            </w:r>
            <w:r w:rsidR="000862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98B4B6" wp14:editId="7D93AC76">
                      <wp:simplePos x="0" y="0"/>
                      <wp:positionH relativeFrom="column">
                        <wp:posOffset>2983180</wp:posOffset>
                      </wp:positionH>
                      <wp:positionV relativeFrom="paragraph">
                        <wp:posOffset>182905</wp:posOffset>
                      </wp:positionV>
                      <wp:extent cx="548640" cy="146152"/>
                      <wp:effectExtent l="0" t="0" r="3810" b="6350"/>
                      <wp:wrapNone/>
                      <wp:docPr id="947446749" name="Pfeil: nach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14615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573B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: nach rechts 1" o:spid="_x0000_s1026" type="#_x0000_t13" style="position:absolute;margin-left:234.9pt;margin-top:14.4pt;width:43.2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" adj="18723" fillcolor="#bfbfbf [2412]" stroked="f" strokeweight="2pt"/>
                  </w:pict>
                </mc:Fallback>
              </mc:AlternateContent>
            </w:r>
          </w:p>
          <w:p w14:paraId="5B538A58" w14:textId="77777777" w:rsidR="00245A3D" w:rsidRDefault="008A59CD" w:rsidP="0080187C">
            <w:pPr>
              <w:tabs>
                <w:tab w:val="center" w:pos="2795"/>
              </w:tabs>
              <w:rPr>
                <w:b/>
                <w:bCs/>
              </w:rPr>
            </w:pPr>
            <w:sdt>
              <w:sdtPr>
                <w:rPr>
                  <w:b/>
                  <w:bCs/>
                  <w:color w:val="1F497D" w:themeColor="text2"/>
                </w:rPr>
                <w:alias w:val="Institution"/>
                <w:tag w:val="Institution"/>
                <w:id w:val="1036772201"/>
                <w:placeholder>
                  <w:docPart w:val="53ECCFEEF7D34E608CF1FE42948E0C6F"/>
                </w:placeholder>
                <w:showingPlcHdr/>
                <w:dropDownList>
                  <w:listItem w:displayText="Institution auswählen" w:value=""/>
                  <w:listItem w:displayText="Staatsanwaltschaft " w:value="Staatsanwaltschaft "/>
                  <w:listItem w:displayText="Kinder- und Jugenddienst" w:value="Kinder- und Jugenddienst"/>
                  <w:listItem w:displayText="Kindes- und Erwachsenenschutzbehörde" w:value="Kindes- und Erwachsenenschutzbehörde"/>
                  <w:listItem w:displayText="Bedrohungsmanagement" w:value="Bedrohungsmanagement"/>
                  <w:listItem w:displayText="Andere:" w:value="Andere:"/>
                </w:dropDownList>
              </w:sdtPr>
              <w:sdtEndPr/>
              <w:sdtContent>
                <w:r w:rsidR="00AB0059" w:rsidRPr="00A0373C">
                  <w:rPr>
                    <w:rStyle w:val="Platzhaltertext"/>
                    <w:color w:val="FBD4B4" w:themeColor="accent6" w:themeTint="66"/>
                  </w:rPr>
                  <w:t>Institution auswählen</w:t>
                </w:r>
              </w:sdtContent>
            </w:sdt>
            <w:r w:rsidR="0080187C">
              <w:rPr>
                <w:b/>
                <w:bCs/>
              </w:rPr>
              <w:tab/>
            </w:r>
          </w:p>
          <w:p w14:paraId="2EEF431D" w14:textId="77777777" w:rsidR="0080187C" w:rsidRPr="002F6FDA" w:rsidRDefault="008A59CD" w:rsidP="0080187C">
            <w:pPr>
              <w:tabs>
                <w:tab w:val="center" w:pos="2795"/>
              </w:tabs>
              <w:rPr>
                <w:b/>
                <w:bCs/>
                <w:color w:val="1F497D" w:themeColor="text2"/>
              </w:rPr>
            </w:pPr>
            <w:sdt>
              <w:sdtPr>
                <w:rPr>
                  <w:color w:val="1F497D" w:themeColor="text2"/>
                  <w:sz w:val="20"/>
                </w:rPr>
                <w:id w:val="304665142"/>
                <w:lock w:val="sdtLocked"/>
                <w:placeholder>
                  <w:docPart w:val="5699760EFCDC47E393E5A567249A74E9"/>
                </w:placeholder>
                <w:showingPlcHdr/>
                <w:text w:multiLine="1"/>
              </w:sdtPr>
              <w:sdtEndPr/>
              <w:sdtContent>
                <w:r w:rsidR="002F6FDA" w:rsidRPr="0080187C">
                  <w:rPr>
                    <w:color w:val="A6A6A6" w:themeColor="background1" w:themeShade="A6"/>
                    <w:sz w:val="20"/>
                  </w:rPr>
                  <w:t>________________________</w:t>
                </w:r>
              </w:sdtContent>
            </w:sdt>
          </w:p>
        </w:tc>
        <w:tc>
          <w:tcPr>
            <w:tcW w:w="3708" w:type="dxa"/>
            <w:vAlign w:val="center"/>
          </w:tcPr>
          <w:p w14:paraId="2BEE6DA7" w14:textId="77777777" w:rsidR="003D1066" w:rsidRPr="00A07BC5" w:rsidRDefault="003D1066" w:rsidP="003D1066">
            <w:pPr>
              <w:tabs>
                <w:tab w:val="left" w:pos="4962"/>
              </w:tabs>
            </w:pPr>
            <w:r w:rsidRPr="00A07BC5">
              <w:rPr>
                <w:b/>
              </w:rPr>
              <w:t>Per Mail an</w:t>
            </w:r>
          </w:p>
          <w:p w14:paraId="74F16965" w14:textId="77777777" w:rsidR="003D1066" w:rsidRDefault="003D1066" w:rsidP="00AB325B">
            <w:pPr>
              <w:tabs>
                <w:tab w:val="left" w:pos="4962"/>
              </w:tabs>
              <w:rPr>
                <w:b/>
                <w:bCs/>
              </w:rPr>
            </w:pPr>
            <w:r>
              <w:t xml:space="preserve">Fachbereich Gewaltberatung </w:t>
            </w:r>
            <w:hyperlink r:id="rId8" w:history="1">
              <w:r w:rsidR="00393A7D" w:rsidRPr="00CA4D16">
                <w:rPr>
                  <w:rStyle w:val="Hyperlink"/>
                </w:rPr>
                <w:t>gewaltberatung@jsd.bs.ch</w:t>
              </w:r>
            </w:hyperlink>
          </w:p>
        </w:tc>
      </w:tr>
    </w:tbl>
    <w:p w14:paraId="02FCFF88" w14:textId="77777777" w:rsidR="00AB325B" w:rsidRPr="003427EF" w:rsidRDefault="00AB325B" w:rsidP="009A6A24">
      <w:pPr>
        <w:tabs>
          <w:tab w:val="left" w:pos="4962"/>
        </w:tabs>
        <w:spacing w:before="240" w:after="60"/>
        <w:rPr>
          <w:b/>
          <w:bCs/>
        </w:rPr>
      </w:pPr>
      <w:r w:rsidRPr="003427EF">
        <w:rPr>
          <w:b/>
          <w:bCs/>
          <w:sz w:val="20"/>
          <w:szCs w:val="26"/>
        </w:rPr>
        <w:t>Angaben zur anzumeldenden Person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AB325B" w:rsidRPr="00094DCA" w14:paraId="0FAFD24D" w14:textId="77777777" w:rsidTr="00CD45FE">
        <w:trPr>
          <w:trHeight w:val="792"/>
        </w:trPr>
        <w:tc>
          <w:tcPr>
            <w:tcW w:w="3681" w:type="dxa"/>
          </w:tcPr>
          <w:p w14:paraId="3EE3AF7E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Vorname</w:t>
            </w:r>
            <w:r w:rsidR="00A07BC5">
              <w:rPr>
                <w:i/>
                <w:sz w:val="20"/>
              </w:rPr>
              <w:t>,</w:t>
            </w:r>
            <w:r w:rsidR="00A07BC5" w:rsidRPr="00094DCA">
              <w:rPr>
                <w:i/>
                <w:sz w:val="20"/>
              </w:rPr>
              <w:t xml:space="preserve"> Name</w:t>
            </w:r>
            <w:r>
              <w:rPr>
                <w:i/>
                <w:sz w:val="20"/>
              </w:rPr>
              <w:t xml:space="preserve">, </w:t>
            </w:r>
            <w:r w:rsidRPr="00094DCA">
              <w:rPr>
                <w:i/>
                <w:sz w:val="20"/>
              </w:rPr>
              <w:t>Geburtsdatum</w:t>
            </w:r>
          </w:p>
          <w:p w14:paraId="3FD03943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Adresse</w:t>
            </w:r>
            <w:r>
              <w:rPr>
                <w:i/>
                <w:sz w:val="20"/>
              </w:rPr>
              <w:t>,</w:t>
            </w:r>
            <w:r w:rsidRPr="00094DCA">
              <w:rPr>
                <w:i/>
                <w:sz w:val="20"/>
              </w:rPr>
              <w:t xml:space="preserve"> PLZ</w:t>
            </w:r>
            <w:r>
              <w:rPr>
                <w:i/>
                <w:sz w:val="20"/>
              </w:rPr>
              <w:t>,</w:t>
            </w:r>
            <w:r w:rsidRPr="00094DCA">
              <w:rPr>
                <w:i/>
                <w:sz w:val="20"/>
              </w:rPr>
              <w:t xml:space="preserve"> Ort</w:t>
            </w:r>
          </w:p>
          <w:p w14:paraId="32318A92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sz w:val="20"/>
              </w:rPr>
            </w:pPr>
            <w:r>
              <w:rPr>
                <w:i/>
                <w:sz w:val="20"/>
              </w:rPr>
              <w:t>Telefon,</w:t>
            </w:r>
            <w:r w:rsidRPr="00094DCA">
              <w:rPr>
                <w:i/>
                <w:sz w:val="20"/>
              </w:rPr>
              <w:t xml:space="preserve"> </w:t>
            </w:r>
            <w:r w:rsidR="008F4AA2" w:rsidRPr="00094DCA">
              <w:rPr>
                <w:i/>
                <w:sz w:val="20"/>
              </w:rPr>
              <w:t>E-Mail</w:t>
            </w:r>
          </w:p>
        </w:tc>
        <w:tc>
          <w:tcPr>
            <w:tcW w:w="5834" w:type="dxa"/>
          </w:tcPr>
          <w:p w14:paraId="319DC49A" w14:textId="77777777" w:rsidR="00AB325B" w:rsidRPr="002F6FDA" w:rsidRDefault="008A59CD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379440194"/>
                <w:lock w:val="sdtLocked"/>
                <w:placeholder>
                  <w:docPart w:val="651EF25D54644C96A123FAB5611B5E62"/>
                </w:placeholder>
                <w:showingPlcHdr/>
                <w:text/>
              </w:sdtPr>
              <w:sdtEndPr/>
              <w:sdtContent>
                <w:r w:rsidR="00AB0059" w:rsidRPr="00E2331E">
                  <w:rPr>
                    <w:color w:val="FBD4B4" w:themeColor="accent6" w:themeTint="66"/>
                    <w:sz w:val="20"/>
                  </w:rPr>
                  <w:t>Vorname</w:t>
                </w:r>
                <w:r w:rsidR="00AB0059">
                  <w:rPr>
                    <w:color w:val="FBD4B4" w:themeColor="accent6" w:themeTint="66"/>
                    <w:sz w:val="20"/>
                  </w:rPr>
                  <w:t>,</w:t>
                </w:r>
                <w:r w:rsidR="00AB0059" w:rsidRPr="00E2331E">
                  <w:rPr>
                    <w:color w:val="FBD4B4" w:themeColor="accent6" w:themeTint="66"/>
                    <w:sz w:val="20"/>
                  </w:rPr>
                  <w:t xml:space="preserve"> Name</w:t>
                </w:r>
                <w:r w:rsidR="00AB0059">
                  <w:rPr>
                    <w:color w:val="FBD4B4" w:themeColor="accent6" w:themeTint="66"/>
                    <w:sz w:val="20"/>
                  </w:rPr>
                  <w:t xml:space="preserve"> und</w:t>
                </w:r>
                <w:r w:rsidR="00AB0059" w:rsidRPr="00E2331E">
                  <w:rPr>
                    <w:color w:val="FBD4B4" w:themeColor="accent6" w:themeTint="66"/>
                    <w:sz w:val="20"/>
                  </w:rPr>
                  <w:t xml:space="preserve"> Geburtsdatum</w:t>
                </w:r>
                <w:r w:rsidR="00AB0059">
                  <w:rPr>
                    <w:color w:val="FBD4B4" w:themeColor="accent6" w:themeTint="66"/>
                    <w:sz w:val="20"/>
                  </w:rPr>
                  <w:t xml:space="preserve"> eingeben</w:t>
                </w:r>
              </w:sdtContent>
            </w:sdt>
          </w:p>
          <w:p w14:paraId="0C8C1F51" w14:textId="77777777" w:rsidR="00D476A9" w:rsidRPr="002F6FDA" w:rsidRDefault="008A59CD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382908448"/>
                <w:lock w:val="sdtLocked"/>
                <w:placeholder>
                  <w:docPart w:val="B3527595E38946768952BAF7D209370A"/>
                </w:placeholder>
                <w:showingPlcHdr/>
                <w:text/>
              </w:sdtPr>
              <w:sdtEndPr/>
              <w:sdtContent>
                <w:r w:rsidR="00141518">
                  <w:rPr>
                    <w:color w:val="FBD4B4" w:themeColor="accent6" w:themeTint="66"/>
                    <w:sz w:val="20"/>
                  </w:rPr>
                  <w:t>Adresse, PLZ und Ort eingeben</w:t>
                </w:r>
              </w:sdtContent>
            </w:sdt>
          </w:p>
          <w:p w14:paraId="769A11F5" w14:textId="77777777" w:rsidR="00D476A9" w:rsidRPr="00D476A9" w:rsidRDefault="008A59CD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691109756"/>
                <w:lock w:val="sdtLocked"/>
                <w:placeholder>
                  <w:docPart w:val="7AD5A423FCDA47B2B6FA44C597D1DC68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AB0059">
                  <w:rPr>
                    <w:color w:val="FBD4B4" w:themeColor="accent6" w:themeTint="66"/>
                    <w:sz w:val="20"/>
                  </w:rPr>
                  <w:t>Telefon und E-Mail eingeben</w:t>
                </w:r>
              </w:sdtContent>
            </w:sdt>
          </w:p>
        </w:tc>
      </w:tr>
    </w:tbl>
    <w:p w14:paraId="672395D5" w14:textId="77777777" w:rsidR="00AB325B" w:rsidRPr="00C53D56" w:rsidRDefault="00AB325B" w:rsidP="00AB325B">
      <w:pPr>
        <w:tabs>
          <w:tab w:val="left" w:pos="993"/>
          <w:tab w:val="left" w:pos="4962"/>
        </w:tabs>
        <w:spacing w:line="240" w:lineRule="auto"/>
        <w:rPr>
          <w:sz w:val="12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AB325B" w:rsidRPr="00094DCA" w14:paraId="1CB5DFC8" w14:textId="77777777" w:rsidTr="00464DF8">
        <w:tc>
          <w:tcPr>
            <w:tcW w:w="3681" w:type="dxa"/>
          </w:tcPr>
          <w:p w14:paraId="5B37FF9E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Erreichbarkeit</w:t>
            </w:r>
          </w:p>
        </w:tc>
        <w:tc>
          <w:tcPr>
            <w:tcW w:w="5834" w:type="dxa"/>
          </w:tcPr>
          <w:p w14:paraId="0E56382D" w14:textId="77777777" w:rsidR="00AB325B" w:rsidRPr="002F6FDA" w:rsidRDefault="008A59CD" w:rsidP="00464DF8">
            <w:pPr>
              <w:tabs>
                <w:tab w:val="left" w:pos="993"/>
                <w:tab w:val="left" w:pos="4962"/>
              </w:tabs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-832450889"/>
                <w:lock w:val="sdtLocked"/>
                <w:placeholder>
                  <w:docPart w:val="4B6DB0C25C4447E0ACA8E5A68963D398"/>
                </w:placeholder>
                <w:showingPlcHdr/>
                <w:text/>
              </w:sdtPr>
              <w:sdtEndPr/>
              <w:sdtContent>
                <w:r w:rsidR="00AB0059">
                  <w:rPr>
                    <w:color w:val="FBD4B4" w:themeColor="accent6" w:themeTint="66"/>
                    <w:sz w:val="20"/>
                  </w:rPr>
                  <w:t>Erreichbarkeit eingeben</w:t>
                </w:r>
              </w:sdtContent>
            </w:sdt>
          </w:p>
        </w:tc>
      </w:tr>
      <w:tr w:rsidR="00AB325B" w:rsidRPr="00094DCA" w14:paraId="6EA7D021" w14:textId="77777777" w:rsidTr="00464DF8">
        <w:tc>
          <w:tcPr>
            <w:tcW w:w="3681" w:type="dxa"/>
          </w:tcPr>
          <w:p w14:paraId="0856AF6F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Geschlecht</w:t>
            </w:r>
          </w:p>
        </w:tc>
        <w:sdt>
          <w:sdtPr>
            <w:rPr>
              <w:color w:val="1F497D" w:themeColor="text2"/>
              <w:sz w:val="20"/>
            </w:rPr>
            <w:alias w:val="Geschlecht"/>
            <w:tag w:val="Geschlecht"/>
            <w:id w:val="61374983"/>
            <w:lock w:val="sdtLocked"/>
            <w:placeholder>
              <w:docPart w:val="4DBC845001C942AEA4DD7DF5705FB63D"/>
            </w:placeholder>
            <w:showingPlcHdr/>
            <w15:color w:val="000000"/>
            <w:dropDownList>
              <w:listItem w:value="Wählen Sie ein Element aus."/>
              <w:listItem w:displayText="männlich" w:value="männlich"/>
              <w:listItem w:displayText="weiblich" w:value="weiblich"/>
              <w:listItem w:displayText="divers" w:value="divers"/>
            </w:dropDownList>
          </w:sdtPr>
          <w:sdtEndPr/>
          <w:sdtContent>
            <w:tc>
              <w:tcPr>
                <w:tcW w:w="5834" w:type="dxa"/>
              </w:tcPr>
              <w:p w14:paraId="0094FC83" w14:textId="77777777" w:rsidR="00AB325B" w:rsidRPr="002F6FDA" w:rsidRDefault="00AB0059" w:rsidP="00464DF8">
                <w:pPr>
                  <w:tabs>
                    <w:tab w:val="left" w:pos="993"/>
                    <w:tab w:val="left" w:pos="4962"/>
                  </w:tabs>
                  <w:rPr>
                    <w:color w:val="1F497D" w:themeColor="text2"/>
                    <w:sz w:val="20"/>
                  </w:rPr>
                </w:pPr>
                <w:r w:rsidRPr="00E2331E">
                  <w:rPr>
                    <w:rStyle w:val="Platzhaltertext"/>
                    <w:color w:val="FBD4B4" w:themeColor="accent6" w:themeTint="66"/>
                    <w:sz w:val="20"/>
                    <w:szCs w:val="20"/>
                  </w:rPr>
                  <w:t>Geschlecht auswählen</w:t>
                </w:r>
              </w:p>
            </w:tc>
          </w:sdtContent>
        </w:sdt>
      </w:tr>
      <w:tr w:rsidR="00AB325B" w:rsidRPr="00094DCA" w14:paraId="0CA8C732" w14:textId="77777777" w:rsidTr="00464DF8">
        <w:tc>
          <w:tcPr>
            <w:tcW w:w="3681" w:type="dxa"/>
          </w:tcPr>
          <w:p w14:paraId="36E87814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Aufenthaltsstatus</w:t>
            </w:r>
          </w:p>
        </w:tc>
        <w:sdt>
          <w:sdtPr>
            <w:rPr>
              <w:color w:val="1F497D" w:themeColor="text2"/>
              <w:sz w:val="20"/>
            </w:rPr>
            <w:alias w:val="Aufenthaltsstatus"/>
            <w:tag w:val="Aufenthaltsstatus"/>
            <w:id w:val="413676136"/>
            <w:lock w:val="sdtLocked"/>
            <w:placeholder>
              <w:docPart w:val="D79B0D18608D429591736E60508E0125"/>
            </w:placeholder>
            <w:showingPlcHdr/>
            <w:dropDownList>
              <w:listItem w:value="Wählen Sie ein Element aus."/>
              <w:listItem w:displayText="CH" w:value="CH"/>
              <w:listItem w:displayText="B" w:value="B"/>
              <w:listItem w:displayText="C" w:value="C"/>
              <w:listItem w:displayText="C1" w:value="C1"/>
              <w:listItem w:displayText="F" w:value="F"/>
              <w:listItem w:displayText="G" w:value="G"/>
              <w:listItem w:displayText="L" w:value="L"/>
              <w:listItem w:displayText="N" w:value="N"/>
              <w:listItem w:displayText="S" w:value="S"/>
              <w:listItem w:displayText="andere" w:value="andere"/>
            </w:dropDownList>
          </w:sdtPr>
          <w:sdtEndPr/>
          <w:sdtContent>
            <w:tc>
              <w:tcPr>
                <w:tcW w:w="5834" w:type="dxa"/>
              </w:tcPr>
              <w:p w14:paraId="0F536079" w14:textId="77777777" w:rsidR="00AB325B" w:rsidRPr="002F6FDA" w:rsidRDefault="00AB0059" w:rsidP="00464DF8">
                <w:pPr>
                  <w:tabs>
                    <w:tab w:val="left" w:pos="993"/>
                    <w:tab w:val="left" w:pos="4962"/>
                  </w:tabs>
                  <w:rPr>
                    <w:color w:val="1F497D" w:themeColor="text2"/>
                    <w:sz w:val="20"/>
                  </w:rPr>
                </w:pPr>
                <w:r w:rsidRPr="00E2331E">
                  <w:rPr>
                    <w:rStyle w:val="Platzhaltertext"/>
                    <w:color w:val="FBD4B4" w:themeColor="accent6" w:themeTint="66"/>
                    <w:sz w:val="20"/>
                    <w:szCs w:val="20"/>
                  </w:rPr>
                  <w:t>Aufenthaltsstatus auswählen</w:t>
                </w:r>
              </w:p>
            </w:tc>
          </w:sdtContent>
        </w:sdt>
      </w:tr>
    </w:tbl>
    <w:p w14:paraId="41EE7659" w14:textId="77777777" w:rsidR="00AB325B" w:rsidRPr="00F03FEC" w:rsidRDefault="00AB325B" w:rsidP="00AB325B">
      <w:pPr>
        <w:tabs>
          <w:tab w:val="left" w:pos="993"/>
          <w:tab w:val="left" w:pos="4962"/>
        </w:tabs>
        <w:spacing w:line="240" w:lineRule="auto"/>
        <w:rPr>
          <w:color w:val="7030A0"/>
          <w:sz w:val="12"/>
          <w:szCs w:val="26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1276"/>
        <w:gridCol w:w="4558"/>
      </w:tblGrid>
      <w:tr w:rsidR="00AB325B" w:rsidRPr="00094DCA" w14:paraId="475779D8" w14:textId="77777777" w:rsidTr="00464DF8">
        <w:tc>
          <w:tcPr>
            <w:tcW w:w="3681" w:type="dxa"/>
          </w:tcPr>
          <w:p w14:paraId="743EFC1C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Muttersprache / Bevorzugte Sprache</w:t>
            </w:r>
          </w:p>
        </w:tc>
        <w:tc>
          <w:tcPr>
            <w:tcW w:w="5834" w:type="dxa"/>
            <w:gridSpan w:val="2"/>
          </w:tcPr>
          <w:p w14:paraId="2F5ABED3" w14:textId="77777777" w:rsidR="00AB325B" w:rsidRPr="00094DCA" w:rsidRDefault="008A59CD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157882396"/>
                <w:lock w:val="sdtLocked"/>
                <w:placeholder>
                  <w:docPart w:val="9E091A4F2409405AA899B8AD41C5B340"/>
                </w:placeholder>
                <w:showingPlcHdr/>
                <w:text/>
              </w:sdtPr>
              <w:sdtEndPr/>
              <w:sdtContent>
                <w:r w:rsidR="00AB0059" w:rsidRPr="00E2331E">
                  <w:rPr>
                    <w:color w:val="FBD4B4" w:themeColor="accent6" w:themeTint="66"/>
                    <w:sz w:val="20"/>
                  </w:rPr>
                  <w:t>Muttersprache / Bevorzugte Sprache</w:t>
                </w:r>
                <w:r w:rsidR="00AB0059">
                  <w:rPr>
                    <w:color w:val="FBD4B4" w:themeColor="accent6" w:themeTint="66"/>
                    <w:sz w:val="20"/>
                  </w:rPr>
                  <w:t xml:space="preserve"> eingeben</w:t>
                </w:r>
              </w:sdtContent>
            </w:sdt>
          </w:p>
        </w:tc>
      </w:tr>
      <w:tr w:rsidR="00AB325B" w:rsidRPr="00094DCA" w14:paraId="1C92DBC1" w14:textId="77777777" w:rsidTr="00AB0059">
        <w:trPr>
          <w:trHeight w:val="572"/>
        </w:trPr>
        <w:tc>
          <w:tcPr>
            <w:tcW w:w="3681" w:type="dxa"/>
          </w:tcPr>
          <w:p w14:paraId="01EA4178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Übersetzung notwendig?</w:t>
            </w:r>
          </w:p>
        </w:tc>
        <w:tc>
          <w:tcPr>
            <w:tcW w:w="1276" w:type="dxa"/>
          </w:tcPr>
          <w:p w14:paraId="12DE3E96" w14:textId="77777777" w:rsidR="00AB325B" w:rsidRPr="00094DCA" w:rsidRDefault="008A59CD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2135901001"/>
                <w:lock w:val="sdtLocked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05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325B">
              <w:rPr>
                <w:sz w:val="20"/>
              </w:rPr>
              <w:t xml:space="preserve"> </w:t>
            </w:r>
            <w:r w:rsidR="00AB325B" w:rsidRPr="00094DCA">
              <w:rPr>
                <w:sz w:val="20"/>
              </w:rPr>
              <w:t>Nein</w:t>
            </w:r>
            <w:r w:rsidR="00AB325B">
              <w:rPr>
                <w:sz w:val="20"/>
              </w:rPr>
              <w:t xml:space="preserve">                  </w:t>
            </w:r>
          </w:p>
        </w:tc>
        <w:tc>
          <w:tcPr>
            <w:tcW w:w="4558" w:type="dxa"/>
          </w:tcPr>
          <w:p w14:paraId="7313B77D" w14:textId="77777777" w:rsidR="00AB325B" w:rsidRPr="00094DCA" w:rsidRDefault="008A59CD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20345671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A7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325B">
              <w:rPr>
                <w:sz w:val="20"/>
              </w:rPr>
              <w:t xml:space="preserve"> </w:t>
            </w:r>
            <w:r w:rsidR="00AB325B" w:rsidRPr="00094DCA">
              <w:rPr>
                <w:sz w:val="20"/>
              </w:rPr>
              <w:t>Ja</w:t>
            </w:r>
          </w:p>
          <w:p w14:paraId="567333B0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after="20"/>
              <w:rPr>
                <w:sz w:val="20"/>
              </w:rPr>
            </w:pPr>
            <w:r>
              <w:rPr>
                <w:i/>
                <w:sz w:val="20"/>
              </w:rPr>
              <w:t xml:space="preserve">    </w:t>
            </w:r>
            <w:r w:rsidRPr="00094DCA">
              <w:rPr>
                <w:i/>
                <w:sz w:val="20"/>
              </w:rPr>
              <w:t>Sprache Übersetzung</w:t>
            </w:r>
            <w:r>
              <w:rPr>
                <w:i/>
                <w:sz w:val="20"/>
              </w:rPr>
              <w:t xml:space="preserve">: </w:t>
            </w:r>
            <w:sdt>
              <w:sdtPr>
                <w:rPr>
                  <w:color w:val="1F497D" w:themeColor="text2"/>
                  <w:sz w:val="20"/>
                </w:rPr>
                <w:id w:val="-551074060"/>
                <w:lock w:val="sdtLocked"/>
                <w:placeholder>
                  <w:docPart w:val="CC34A5D42CED49E2B4DB4595695F0D8B"/>
                </w:placeholder>
                <w:showingPlcHdr/>
                <w:text/>
              </w:sdtPr>
              <w:sdtEndPr/>
              <w:sdtContent>
                <w:r w:rsidR="00393A7D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  <w:r w:rsidR="00393A7D">
                  <w:rPr>
                    <w:color w:val="A6A6A6" w:themeColor="background1" w:themeShade="A6"/>
                    <w:sz w:val="20"/>
                  </w:rPr>
                  <w:t>_____</w:t>
                </w:r>
              </w:sdtContent>
            </w:sdt>
          </w:p>
        </w:tc>
      </w:tr>
    </w:tbl>
    <w:p w14:paraId="49053568" w14:textId="77777777" w:rsidR="00AB325B" w:rsidRPr="003427EF" w:rsidRDefault="00AB325B" w:rsidP="00AB325B">
      <w:pPr>
        <w:tabs>
          <w:tab w:val="left" w:pos="993"/>
          <w:tab w:val="left" w:pos="4962"/>
        </w:tabs>
        <w:spacing w:before="240" w:after="60"/>
        <w:rPr>
          <w:b/>
          <w:bCs/>
          <w:sz w:val="20"/>
          <w:szCs w:val="26"/>
        </w:rPr>
      </w:pPr>
      <w:r w:rsidRPr="003427EF">
        <w:rPr>
          <w:b/>
          <w:bCs/>
          <w:sz w:val="20"/>
          <w:szCs w:val="26"/>
        </w:rPr>
        <w:t>Zuweisung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133"/>
      </w:tblGrid>
      <w:tr w:rsidR="002F6FDA" w14:paraId="76429F00" w14:textId="77777777" w:rsidTr="00393A7D">
        <w:tc>
          <w:tcPr>
            <w:tcW w:w="5382" w:type="dxa"/>
          </w:tcPr>
          <w:sdt>
            <w:sdtPr>
              <w:rPr>
                <w:b/>
                <w:bCs/>
                <w:color w:val="1F497D" w:themeColor="text2"/>
                <w:sz w:val="20"/>
              </w:rPr>
              <w:alias w:val="Zuweisungsart"/>
              <w:tag w:val="Zuweisungsart"/>
              <w:id w:val="480128003"/>
              <w:lock w:val="sdtLocked"/>
              <w:placeholder>
                <w:docPart w:val="957E6FF45A7E467D9F3C69FF0F02F942"/>
              </w:placeholder>
              <w:showingPlcHdr/>
              <w:dropDownList>
                <w:listItem w:value="Wählen Sie ein Element aus."/>
                <w:listItem w:displayText="freiwillige Teilnahme auf Empfehlung" w:value="freiwillige Teilnahme auf Empfehlung"/>
                <w:listItem w:displayText="Zuweisung nach Sistierung gem. Art. 55a StGB" w:value="Zuweisung nach Sistierung gem. Art. 55a StGB"/>
                <w:listItem w:displayText="Weisung gem. Art. 94 StGB" w:value="Weisung gem. Art. 94 StGB"/>
                <w:listItem w:displayText="Weisung gem. Art. 307 Abs. 3 ZGB" w:value="Weisung gem. Art. 307 Abs. 3 ZGB"/>
                <w:listItem w:displayText="andere:" w:value="andere:"/>
              </w:dropDownList>
            </w:sdtPr>
            <w:sdtEndPr/>
            <w:sdtContent>
              <w:p w14:paraId="67DEBCC2" w14:textId="77777777" w:rsidR="002F6FDA" w:rsidRPr="002F6FDA" w:rsidRDefault="00393A7D" w:rsidP="00464DF8">
                <w:pPr>
                  <w:tabs>
                    <w:tab w:val="left" w:pos="993"/>
                    <w:tab w:val="left" w:pos="4962"/>
                  </w:tabs>
                  <w:spacing w:before="20" w:after="60"/>
                  <w:rPr>
                    <w:color w:val="1F497D" w:themeColor="text2"/>
                    <w:sz w:val="20"/>
                  </w:rPr>
                </w:pPr>
                <w:r w:rsidRPr="00E2331E">
                  <w:rPr>
                    <w:rStyle w:val="Platzhaltertext"/>
                    <w:color w:val="FBD4B4" w:themeColor="accent6" w:themeTint="66"/>
                    <w:sz w:val="20"/>
                    <w:szCs w:val="20"/>
                  </w:rPr>
                  <w:t>Zuweisungsart auswählen</w:t>
                </w:r>
                <w:r w:rsidRPr="00CD45FE">
                  <w:rPr>
                    <w:rStyle w:val="Platzhaltertext"/>
                    <w:color w:val="FBD4B4" w:themeColor="accent6" w:themeTint="66"/>
                  </w:rPr>
                  <w:t>.</w:t>
                </w:r>
              </w:p>
            </w:sdtContent>
          </w:sdt>
        </w:tc>
        <w:tc>
          <w:tcPr>
            <w:tcW w:w="4133" w:type="dxa"/>
          </w:tcPr>
          <w:p w14:paraId="66FC407B" w14:textId="77777777" w:rsidR="002F6FDA" w:rsidRDefault="008A59CD" w:rsidP="00464DF8">
            <w:pPr>
              <w:tabs>
                <w:tab w:val="left" w:pos="993"/>
                <w:tab w:val="left" w:pos="4962"/>
              </w:tabs>
              <w:spacing w:before="20" w:after="60"/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735503321"/>
                <w:placeholder>
                  <w:docPart w:val="D3B9E136E82F491E916965CADB1F9381"/>
                </w:placeholder>
                <w:showingPlcHdr/>
                <w:text w:multiLine="1"/>
              </w:sdtPr>
              <w:sdtEndPr/>
              <w:sdtContent>
                <w:r w:rsidR="00AB0059" w:rsidRPr="0080187C">
                  <w:rPr>
                    <w:color w:val="A6A6A6" w:themeColor="background1" w:themeShade="A6"/>
                    <w:sz w:val="20"/>
                  </w:rPr>
                  <w:t>________________________</w:t>
                </w:r>
                <w:r w:rsidR="00AB0059">
                  <w:rPr>
                    <w:color w:val="A6A6A6" w:themeColor="background1" w:themeShade="A6"/>
                    <w:sz w:val="20"/>
                  </w:rPr>
                  <w:t>_____</w:t>
                </w:r>
                <w:r w:rsidR="00393A7D">
                  <w:rPr>
                    <w:color w:val="A6A6A6" w:themeColor="background1" w:themeShade="A6"/>
                    <w:sz w:val="20"/>
                  </w:rPr>
                  <w:t>______</w:t>
                </w:r>
              </w:sdtContent>
            </w:sdt>
          </w:p>
        </w:tc>
      </w:tr>
    </w:tbl>
    <w:p w14:paraId="74DAA78D" w14:textId="77777777" w:rsidR="00AB325B" w:rsidRPr="00C53D56" w:rsidRDefault="00AB325B" w:rsidP="00AB325B">
      <w:pPr>
        <w:tabs>
          <w:tab w:val="left" w:pos="993"/>
          <w:tab w:val="left" w:pos="4962"/>
        </w:tabs>
        <w:spacing w:before="60" w:after="120" w:line="240" w:lineRule="auto"/>
        <w:jc w:val="both"/>
        <w:rPr>
          <w:sz w:val="20"/>
        </w:rPr>
      </w:pPr>
      <w:r w:rsidRPr="00C53D56">
        <w:rPr>
          <w:sz w:val="20"/>
        </w:rPr>
        <w:t>Der Fachbereich Gewaltberatung kommuniziert ein Nichtzustandekommen oder ein vorzeitiger Abbruch des Lernprogramms schriftlich. Bei Abschluss des Programms wird ein Schlussbericht zugestellt.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2126"/>
        <w:gridCol w:w="3708"/>
      </w:tblGrid>
      <w:tr w:rsidR="00AB325B" w:rsidRPr="00094DCA" w14:paraId="53003349" w14:textId="77777777" w:rsidTr="00464DF8">
        <w:tc>
          <w:tcPr>
            <w:tcW w:w="3681" w:type="dxa"/>
          </w:tcPr>
          <w:p w14:paraId="035AC370" w14:textId="77777777" w:rsidR="00D476A9" w:rsidRPr="00D476A9" w:rsidRDefault="00967CF1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Zuständigkeit</w:t>
            </w:r>
          </w:p>
        </w:tc>
        <w:tc>
          <w:tcPr>
            <w:tcW w:w="5834" w:type="dxa"/>
            <w:gridSpan w:val="2"/>
          </w:tcPr>
          <w:p w14:paraId="4C0852DD" w14:textId="77777777" w:rsidR="00A07BC5" w:rsidRPr="002F6FDA" w:rsidRDefault="008A59CD" w:rsidP="00A07BC5">
            <w:pPr>
              <w:tabs>
                <w:tab w:val="left" w:pos="993"/>
                <w:tab w:val="left" w:pos="2580"/>
                <w:tab w:val="right" w:pos="5618"/>
              </w:tabs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-440380123"/>
                <w:lock w:val="sdtLocked"/>
                <w:placeholder>
                  <w:docPart w:val="8D35E7BC4D074C44A73E53E044BE07AD"/>
                </w:placeholder>
                <w:showingPlcHdr/>
                <w:text/>
              </w:sdtPr>
              <w:sdtEndPr/>
              <w:sdtContent>
                <w:r w:rsidR="00AB0059">
                  <w:rPr>
                    <w:color w:val="FBD4B4" w:themeColor="accent6" w:themeTint="66"/>
                    <w:sz w:val="20"/>
                  </w:rPr>
                  <w:t>Vornamen und Name eingeben</w:t>
                </w:r>
              </w:sdtContent>
            </w:sdt>
            <w:r w:rsidR="00D476A9" w:rsidRPr="002F6FDA">
              <w:rPr>
                <w:color w:val="1F497D" w:themeColor="text2"/>
                <w:sz w:val="20"/>
              </w:rPr>
              <w:tab/>
            </w:r>
          </w:p>
          <w:p w14:paraId="765FC472" w14:textId="77777777" w:rsidR="00D476A9" w:rsidRPr="00094DCA" w:rsidRDefault="008A59CD" w:rsidP="00A07BC5">
            <w:pPr>
              <w:tabs>
                <w:tab w:val="left" w:pos="993"/>
                <w:tab w:val="left" w:pos="2580"/>
                <w:tab w:val="right" w:pos="5618"/>
              </w:tabs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197969341"/>
                <w:lock w:val="sdtLocked"/>
                <w:placeholder>
                  <w:docPart w:val="837A5F2384AF4B358A4D2655BB61E263"/>
                </w:placeholder>
                <w:showingPlcHdr/>
                <w:text/>
              </w:sdtPr>
              <w:sdtEndPr/>
              <w:sdtContent>
                <w:r w:rsidR="00AB0059">
                  <w:rPr>
                    <w:color w:val="FBD4B4" w:themeColor="accent6" w:themeTint="66"/>
                    <w:sz w:val="20"/>
                  </w:rPr>
                  <w:t xml:space="preserve">E-Mail und </w:t>
                </w:r>
                <w:r w:rsidR="00AB0059" w:rsidRPr="00CD45FE">
                  <w:rPr>
                    <w:color w:val="FBD4B4" w:themeColor="accent6" w:themeTint="66"/>
                    <w:sz w:val="20"/>
                  </w:rPr>
                  <w:t>Telefon</w:t>
                </w:r>
                <w:r w:rsidR="00AB0059">
                  <w:rPr>
                    <w:color w:val="FBD4B4" w:themeColor="accent6" w:themeTint="66"/>
                    <w:sz w:val="20"/>
                  </w:rPr>
                  <w:t xml:space="preserve"> eingeben</w:t>
                </w:r>
              </w:sdtContent>
            </w:sdt>
            <w:r w:rsidR="00A07BC5">
              <w:rPr>
                <w:sz w:val="20"/>
              </w:rPr>
              <w:tab/>
            </w:r>
            <w:r w:rsidR="00D476A9">
              <w:rPr>
                <w:sz w:val="20"/>
              </w:rPr>
              <w:t xml:space="preserve">                                   </w:t>
            </w:r>
          </w:p>
        </w:tc>
      </w:tr>
      <w:tr w:rsidR="00D476A9" w:rsidRPr="00094DCA" w14:paraId="200096EF" w14:textId="77777777" w:rsidTr="00967CF1">
        <w:tc>
          <w:tcPr>
            <w:tcW w:w="3681" w:type="dxa"/>
          </w:tcPr>
          <w:p w14:paraId="49BC6AAF" w14:textId="77777777" w:rsidR="00D476A9" w:rsidRDefault="00D476A9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>
              <w:rPr>
                <w:i/>
                <w:sz w:val="20"/>
              </w:rPr>
              <w:t>Beim Aufnahmegespräch mit dabei?</w:t>
            </w:r>
          </w:p>
        </w:tc>
        <w:tc>
          <w:tcPr>
            <w:tcW w:w="2126" w:type="dxa"/>
          </w:tcPr>
          <w:p w14:paraId="5C559C61" w14:textId="77777777" w:rsidR="00D476A9" w:rsidRDefault="008A59CD" w:rsidP="00D476A9">
            <w:pPr>
              <w:tabs>
                <w:tab w:val="left" w:pos="993"/>
                <w:tab w:val="right" w:pos="56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569580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C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7CF1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>Nein</w:t>
            </w:r>
          </w:p>
        </w:tc>
        <w:tc>
          <w:tcPr>
            <w:tcW w:w="3708" w:type="dxa"/>
          </w:tcPr>
          <w:p w14:paraId="5B5D2927" w14:textId="77777777" w:rsidR="00D476A9" w:rsidRDefault="008A59CD" w:rsidP="00D476A9">
            <w:pPr>
              <w:tabs>
                <w:tab w:val="left" w:pos="993"/>
                <w:tab w:val="right" w:pos="56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7449932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7CF1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 xml:space="preserve">Ja  </w:t>
            </w:r>
          </w:p>
        </w:tc>
      </w:tr>
      <w:tr w:rsidR="00D476A9" w:rsidRPr="00094DCA" w14:paraId="08308DF7" w14:textId="77777777" w:rsidTr="00967CF1">
        <w:tc>
          <w:tcPr>
            <w:tcW w:w="3681" w:type="dxa"/>
          </w:tcPr>
          <w:p w14:paraId="51AB1987" w14:textId="77777777" w:rsidR="00D476A9" w:rsidRPr="00094DCA" w:rsidRDefault="00D476A9" w:rsidP="00CD45FE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Schlussbericht an:</w:t>
            </w:r>
          </w:p>
        </w:tc>
        <w:tc>
          <w:tcPr>
            <w:tcW w:w="2126" w:type="dxa"/>
          </w:tcPr>
          <w:p w14:paraId="2BFF2D8E" w14:textId="77777777" w:rsidR="00D476A9" w:rsidRPr="00094DCA" w:rsidRDefault="008A59CD" w:rsidP="00CD45FE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2922074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6A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76A9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>Zuständige Peson</w:t>
            </w:r>
            <w:r w:rsidR="00D476A9">
              <w:rPr>
                <w:sz w:val="20"/>
              </w:rPr>
              <w:t xml:space="preserve">     </w:t>
            </w:r>
          </w:p>
        </w:tc>
        <w:tc>
          <w:tcPr>
            <w:tcW w:w="3708" w:type="dxa"/>
          </w:tcPr>
          <w:p w14:paraId="77836E6F" w14:textId="77777777" w:rsidR="00D476A9" w:rsidRPr="00094DCA" w:rsidRDefault="008A59CD" w:rsidP="00CD45FE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8369255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76A9" w:rsidRPr="00094DCA">
              <w:rPr>
                <w:sz w:val="20"/>
              </w:rPr>
              <w:t xml:space="preserve"> </w:t>
            </w:r>
            <w:r w:rsidR="00D476A9">
              <w:rPr>
                <w:sz w:val="20"/>
              </w:rPr>
              <w:t>andere:</w:t>
            </w:r>
            <w:r w:rsidR="006F7C70">
              <w:rPr>
                <w:sz w:val="20"/>
              </w:rPr>
              <w:t xml:space="preserve"> </w:t>
            </w:r>
            <w:sdt>
              <w:sdtPr>
                <w:rPr>
                  <w:color w:val="1F497D" w:themeColor="text2"/>
                  <w:sz w:val="20"/>
                </w:rPr>
                <w:id w:val="-1950309779"/>
                <w:lock w:val="sdtLocked"/>
                <w:placeholder>
                  <w:docPart w:val="D787971BA6584F6EB713526B94641E8A"/>
                </w:placeholder>
                <w:showingPlcHdr/>
                <w:text/>
              </w:sdtPr>
              <w:sdtEndPr/>
              <w:sdtContent>
                <w:r w:rsidR="005C6D1A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</w:sdtContent>
            </w:sdt>
          </w:p>
        </w:tc>
      </w:tr>
    </w:tbl>
    <w:p w14:paraId="49C2F719" w14:textId="77777777" w:rsidR="00AB325B" w:rsidRPr="003427EF" w:rsidRDefault="00AB325B" w:rsidP="00AB325B">
      <w:pPr>
        <w:tabs>
          <w:tab w:val="left" w:pos="993"/>
          <w:tab w:val="left" w:pos="4962"/>
        </w:tabs>
        <w:spacing w:before="240" w:after="60"/>
        <w:rPr>
          <w:sz w:val="20"/>
          <w:szCs w:val="26"/>
        </w:rPr>
      </w:pPr>
      <w:r w:rsidRPr="003427EF">
        <w:rPr>
          <w:sz w:val="20"/>
          <w:szCs w:val="26"/>
        </w:rPr>
        <w:t>Bemerkungen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515"/>
      </w:tblGrid>
      <w:tr w:rsidR="00AB325B" w:rsidRPr="00094DCA" w14:paraId="39C1274A" w14:textId="77777777" w:rsidTr="00464DF8">
        <w:tc>
          <w:tcPr>
            <w:tcW w:w="9515" w:type="dxa"/>
          </w:tcPr>
          <w:p w14:paraId="578E6707" w14:textId="77777777" w:rsidR="00AB325B" w:rsidRPr="002F6FDA" w:rsidRDefault="008A59CD" w:rsidP="00464DF8">
            <w:pPr>
              <w:tabs>
                <w:tab w:val="left" w:pos="993"/>
                <w:tab w:val="left" w:pos="4962"/>
              </w:tabs>
              <w:rPr>
                <w:vanish/>
                <w:color w:val="1F497D" w:themeColor="text2"/>
                <w:sz w:val="20"/>
                <w:specVanish/>
              </w:rPr>
            </w:pPr>
            <w:sdt>
              <w:sdtPr>
                <w:rPr>
                  <w:color w:val="1F497D" w:themeColor="text2"/>
                  <w:sz w:val="20"/>
                </w:rPr>
                <w:id w:val="-2038337631"/>
                <w:lock w:val="sdtLocked"/>
                <w:placeholder>
                  <w:docPart w:val="AEE1B4DF623044EC9E217E685C885029"/>
                </w:placeholder>
                <w:showingPlcHdr/>
                <w:text w:multiLine="1"/>
              </w:sdtPr>
              <w:sdtEndPr/>
              <w:sdtContent>
                <w:r w:rsidR="00AB0059" w:rsidRPr="006F7C70">
                  <w:rPr>
                    <w:color w:val="FBD4B4" w:themeColor="accent6" w:themeTint="66"/>
                    <w:sz w:val="20"/>
                  </w:rPr>
                  <w:t>Bemerkungen oder «keine» eingeben</w:t>
                </w:r>
              </w:sdtContent>
            </w:sdt>
          </w:p>
          <w:p w14:paraId="0D13556E" w14:textId="77777777" w:rsidR="00471B6A" w:rsidRPr="00094DCA" w:rsidRDefault="00471B6A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</w:p>
        </w:tc>
      </w:tr>
    </w:tbl>
    <w:p w14:paraId="420D22EA" w14:textId="77777777" w:rsidR="00863E18" w:rsidRPr="003427EF" w:rsidRDefault="00AB325B" w:rsidP="00863E18">
      <w:pPr>
        <w:tabs>
          <w:tab w:val="left" w:pos="993"/>
          <w:tab w:val="left" w:pos="4962"/>
        </w:tabs>
        <w:spacing w:before="240" w:after="60"/>
        <w:rPr>
          <w:b/>
          <w:bCs/>
          <w:sz w:val="20"/>
        </w:rPr>
      </w:pPr>
      <w:r w:rsidRPr="003427EF">
        <w:rPr>
          <w:b/>
          <w:bCs/>
          <w:sz w:val="20"/>
        </w:rPr>
        <w:t>Beilagen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863E18" w:rsidRPr="00094DCA" w14:paraId="06059BA3" w14:textId="77777777" w:rsidTr="000667F7">
        <w:tc>
          <w:tcPr>
            <w:tcW w:w="9515" w:type="dxa"/>
            <w:gridSpan w:val="2"/>
          </w:tcPr>
          <w:p w14:paraId="0D014D78" w14:textId="77777777" w:rsidR="00863E18" w:rsidRPr="00094DCA" w:rsidRDefault="008A59CD" w:rsidP="00863E1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2015265260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27E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863E18" w:rsidRPr="00094DCA">
              <w:rPr>
                <w:sz w:val="20"/>
              </w:rPr>
              <w:t xml:space="preserve"> Unterzeichnetes Formular </w:t>
            </w:r>
            <w:r w:rsidR="00863E18" w:rsidRPr="00871E06">
              <w:rPr>
                <w:sz w:val="20"/>
              </w:rPr>
              <w:t>«Information</w:t>
            </w:r>
            <w:r w:rsidR="00863E18">
              <w:rPr>
                <w:sz w:val="20"/>
              </w:rPr>
              <w:t>en</w:t>
            </w:r>
            <w:r w:rsidR="00863E18" w:rsidRPr="00871E06">
              <w:rPr>
                <w:sz w:val="20"/>
              </w:rPr>
              <w:t xml:space="preserve"> für die </w:t>
            </w:r>
            <w:r w:rsidR="00863E18">
              <w:rPr>
                <w:sz w:val="20"/>
              </w:rPr>
              <w:t>anzumeldende</w:t>
            </w:r>
            <w:r w:rsidR="00863E18" w:rsidRPr="00871E06">
              <w:rPr>
                <w:sz w:val="20"/>
              </w:rPr>
              <w:t xml:space="preserve"> Person»</w:t>
            </w:r>
          </w:p>
        </w:tc>
      </w:tr>
      <w:tr w:rsidR="00863E18" w:rsidRPr="00094DCA" w14:paraId="5CB30420" w14:textId="77777777" w:rsidTr="00C545D8">
        <w:tc>
          <w:tcPr>
            <w:tcW w:w="3681" w:type="dxa"/>
          </w:tcPr>
          <w:p w14:paraId="203061AE" w14:textId="77777777" w:rsidR="00863E18" w:rsidRDefault="008A59CD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1536782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</w:t>
            </w:r>
            <w:r w:rsidR="00863E18">
              <w:rPr>
                <w:sz w:val="20"/>
              </w:rPr>
              <w:t>Abklärungsbericht</w:t>
            </w:r>
            <w:r w:rsidR="00471B6A">
              <w:rPr>
                <w:sz w:val="20"/>
              </w:rPr>
              <w:t xml:space="preserve"> KJD</w:t>
            </w:r>
          </w:p>
          <w:p w14:paraId="7B202327" w14:textId="77777777" w:rsidR="00471B6A" w:rsidRDefault="008A59CD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505939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71B6A" w:rsidRPr="00094DCA">
              <w:rPr>
                <w:sz w:val="20"/>
              </w:rPr>
              <w:t xml:space="preserve"> </w:t>
            </w:r>
            <w:r w:rsidR="00471B6A">
              <w:rPr>
                <w:sz w:val="20"/>
              </w:rPr>
              <w:t>Einvernahmeprotokolle</w:t>
            </w:r>
          </w:p>
          <w:p w14:paraId="1AF1924C" w14:textId="77777777" w:rsidR="00863E18" w:rsidRDefault="008A59CD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7787882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 w:rsidRPr="00094D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Polizeirapport/e</w:t>
            </w:r>
          </w:p>
        </w:tc>
        <w:tc>
          <w:tcPr>
            <w:tcW w:w="5834" w:type="dxa"/>
          </w:tcPr>
          <w:p w14:paraId="40861C4A" w14:textId="77777777" w:rsidR="00863E18" w:rsidRDefault="008A59CD" w:rsidP="00863E18">
            <w:pPr>
              <w:tabs>
                <w:tab w:val="left" w:pos="415"/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471352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B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</w:t>
            </w:r>
            <w:r w:rsidR="00863E18">
              <w:rPr>
                <w:sz w:val="20"/>
              </w:rPr>
              <w:t xml:space="preserve">Entscheid KESB </w:t>
            </w:r>
          </w:p>
          <w:p w14:paraId="73F822F0" w14:textId="77777777" w:rsidR="00471B6A" w:rsidRDefault="008A59CD" w:rsidP="00471B6A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0186868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71B6A" w:rsidRPr="00094DCA">
              <w:rPr>
                <w:sz w:val="20"/>
              </w:rPr>
              <w:t xml:space="preserve"> </w:t>
            </w:r>
            <w:r w:rsidR="00471B6A">
              <w:rPr>
                <w:sz w:val="20"/>
              </w:rPr>
              <w:t>Strafbefehl, Gerichtsurteil</w:t>
            </w:r>
          </w:p>
          <w:p w14:paraId="11614C26" w14:textId="77777777" w:rsidR="00863E18" w:rsidRDefault="008A59CD" w:rsidP="00863E18">
            <w:pPr>
              <w:tabs>
                <w:tab w:val="left" w:pos="415"/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5777935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26DC">
              <w:rPr>
                <w:rFonts w:eastAsia="MS Gothic" w:cs="Arial"/>
                <w:sz w:val="20"/>
              </w:rPr>
              <w:t xml:space="preserve"> </w:t>
            </w:r>
            <w:r w:rsidR="00863E18">
              <w:rPr>
                <w:sz w:val="20"/>
              </w:rPr>
              <w:t xml:space="preserve">andere: </w:t>
            </w:r>
            <w:sdt>
              <w:sdtPr>
                <w:rPr>
                  <w:sz w:val="20"/>
                </w:rPr>
                <w:id w:val="188798849"/>
                <w:lock w:val="sdtLocked"/>
                <w:placeholder>
                  <w:docPart w:val="D19B7336C28D4B10903405E47EF1D966"/>
                </w:placeholder>
                <w:text/>
              </w:sdtPr>
              <w:sdtEndPr/>
              <w:sdtContent>
                <w:r w:rsidR="0080187C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</w:sdtContent>
            </w:sdt>
          </w:p>
        </w:tc>
      </w:tr>
    </w:tbl>
    <w:p w14:paraId="5AB233EA" w14:textId="77777777" w:rsidR="00471B6A" w:rsidRPr="00094DCA" w:rsidRDefault="00471B6A" w:rsidP="008F4AA2">
      <w:pPr>
        <w:tabs>
          <w:tab w:val="left" w:pos="993"/>
          <w:tab w:val="left" w:pos="4962"/>
        </w:tabs>
        <w:rPr>
          <w:sz w:val="20"/>
        </w:rPr>
      </w:pPr>
    </w:p>
    <w:p w14:paraId="017E6E41" w14:textId="77777777" w:rsidR="00AB325B" w:rsidRPr="00471B6A" w:rsidRDefault="00AB325B" w:rsidP="00AB325B">
      <w:pPr>
        <w:tabs>
          <w:tab w:val="left" w:pos="993"/>
          <w:tab w:val="left" w:pos="4962"/>
        </w:tabs>
        <w:rPr>
          <w:sz w:val="20"/>
          <w:szCs w:val="20"/>
        </w:rPr>
      </w:pPr>
      <w:r w:rsidRPr="00094DCA">
        <w:rPr>
          <w:sz w:val="20"/>
          <w:szCs w:val="20"/>
        </w:rPr>
        <w:t>Freundliche Grüsse</w:t>
      </w:r>
    </w:p>
    <w:bookmarkStart w:id="1" w:name="_Hlk231813493"/>
    <w:p w14:paraId="6A5869B6" w14:textId="77777777" w:rsidR="008F4AA2" w:rsidRDefault="008A59CD" w:rsidP="00AB325B">
      <w:pPr>
        <w:tabs>
          <w:tab w:val="left" w:pos="993"/>
          <w:tab w:val="left" w:pos="4962"/>
        </w:tabs>
        <w:rPr>
          <w:b/>
          <w:color w:val="F79646" w:themeColor="accent6"/>
          <w:szCs w:val="20"/>
        </w:rPr>
      </w:pPr>
      <w:sdt>
        <w:sdtPr>
          <w:rPr>
            <w:sz w:val="20"/>
          </w:rPr>
          <w:id w:val="-1019237418"/>
          <w:lock w:val="sdtLocked"/>
          <w:placeholder>
            <w:docPart w:val="0E738D5974174CE18E0615826562B475"/>
          </w:placeholder>
          <w:showingPlcHdr/>
          <w:text/>
        </w:sdtPr>
        <w:sdtEndPr/>
        <w:sdtContent>
          <w:r w:rsidR="00AB0059">
            <w:rPr>
              <w:color w:val="FBD4B4" w:themeColor="accent6" w:themeTint="66"/>
              <w:sz w:val="20"/>
            </w:rPr>
            <w:t>Vornamen Name</w:t>
          </w:r>
        </w:sdtContent>
      </w:sdt>
      <w:bookmarkEnd w:id="1"/>
    </w:p>
    <w:p w14:paraId="5CDC4A80" w14:textId="77777777" w:rsidR="005D73A4" w:rsidRDefault="005D73A4">
      <w:pPr>
        <w:spacing w:line="240" w:lineRule="auto"/>
        <w:rPr>
          <w:b/>
          <w:color w:val="F79646" w:themeColor="accent6"/>
          <w:szCs w:val="20"/>
        </w:rPr>
      </w:pPr>
      <w:r>
        <w:rPr>
          <w:b/>
          <w:color w:val="F79646" w:themeColor="accent6"/>
          <w:szCs w:val="20"/>
        </w:rPr>
        <w:br w:type="page"/>
      </w:r>
    </w:p>
    <w:p w14:paraId="0A22FE93" w14:textId="77777777" w:rsidR="00AB325B" w:rsidRPr="003427EF" w:rsidRDefault="00AB325B" w:rsidP="00AB325B">
      <w:pPr>
        <w:tabs>
          <w:tab w:val="left" w:pos="993"/>
          <w:tab w:val="left" w:pos="4962"/>
        </w:tabs>
        <w:rPr>
          <w:i/>
          <w:sz w:val="20"/>
          <w:szCs w:val="20"/>
        </w:rPr>
      </w:pPr>
      <w:r w:rsidRPr="003427EF">
        <w:rPr>
          <w:b/>
          <w:szCs w:val="20"/>
        </w:rPr>
        <w:lastRenderedPageBreak/>
        <w:t>Informationen für die anzumeldende Person</w:t>
      </w:r>
    </w:p>
    <w:p w14:paraId="7B8CFA5B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6A6D74A9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04215E20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0F24A63A" w14:textId="77777777" w:rsidR="00AB325B" w:rsidRDefault="00AB325B" w:rsidP="00AB325B">
      <w:pPr>
        <w:pStyle w:val="Aufzhlungszeichen"/>
        <w:jc w:val="both"/>
        <w:rPr>
          <w:rFonts w:ascii="Arial" w:hAnsi="Arial" w:cs="Arial"/>
          <w:sz w:val="24"/>
          <w:szCs w:val="24"/>
          <w:lang w:eastAsia="de-DE"/>
        </w:rPr>
      </w:pPr>
      <w:r w:rsidRPr="00E902A4">
        <w:rPr>
          <w:rFonts w:ascii="Arial" w:hAnsi="Arial" w:cs="Arial"/>
          <w:sz w:val="24"/>
          <w:szCs w:val="24"/>
          <w:lang w:eastAsia="de-DE"/>
        </w:rPr>
        <w:t xml:space="preserve">Ich habe verstanden, dass ich für ein Aufnahmegespräch im Lernprogramm gegen </w:t>
      </w:r>
      <w:r w:rsidR="002A5E40">
        <w:rPr>
          <w:rFonts w:ascii="Arial" w:hAnsi="Arial" w:cs="Arial"/>
          <w:sz w:val="24"/>
          <w:szCs w:val="24"/>
          <w:lang w:eastAsia="de-DE"/>
        </w:rPr>
        <w:t>häusliche</w:t>
      </w:r>
      <w:r w:rsidRPr="00E902A4">
        <w:rPr>
          <w:rFonts w:ascii="Arial" w:hAnsi="Arial" w:cs="Arial"/>
          <w:sz w:val="24"/>
          <w:szCs w:val="24"/>
          <w:lang w:eastAsia="de-DE"/>
        </w:rPr>
        <w:t xml:space="preserve"> Gewalt angemeldet bin. Das Gespräch findet beim Fachbereich Gewaltberatung der Bewährungsdienste Basel-Stadt (FGB) statt. Die Kursleitung wird sich bei mir melden, um einen Termin zu vereinbaren.</w:t>
      </w:r>
    </w:p>
    <w:p w14:paraId="0C09C62E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lang w:eastAsia="de-DE"/>
        </w:rPr>
      </w:pPr>
    </w:p>
    <w:p w14:paraId="6E0494A5" w14:textId="77777777" w:rsidR="00AB325B" w:rsidRPr="00E902A4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lang w:eastAsia="de-DE"/>
        </w:rPr>
      </w:pPr>
    </w:p>
    <w:p w14:paraId="40C77826" w14:textId="77777777" w:rsidR="00AB325B" w:rsidRPr="00E902A4" w:rsidRDefault="00AB325B" w:rsidP="00AB325B">
      <w:pPr>
        <w:pStyle w:val="Aufzhlungszeichen"/>
        <w:jc w:val="both"/>
        <w:rPr>
          <w:rFonts w:ascii="Arial" w:hAnsi="Arial" w:cs="Arial"/>
          <w:sz w:val="24"/>
          <w:szCs w:val="24"/>
        </w:rPr>
      </w:pPr>
      <w:r w:rsidRPr="00E902A4">
        <w:rPr>
          <w:rFonts w:ascii="Arial" w:hAnsi="Arial" w:cs="Arial"/>
          <w:sz w:val="24"/>
          <w:szCs w:val="24"/>
        </w:rPr>
        <w:t>Ich habe auch verstanden, dass alle wichtigen Unterlagen, die für das Gespräch und das Programm gebraucht werden, an den FGB geschickt werden. Dazu können zum Beispiel folgende Dokumente gehören:</w:t>
      </w:r>
    </w:p>
    <w:p w14:paraId="3F592D89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 xml:space="preserve">Das </w:t>
      </w:r>
      <w:r>
        <w:rPr>
          <w:rFonts w:ascii="Arial" w:hAnsi="Arial" w:cs="Arial"/>
        </w:rPr>
        <w:t xml:space="preserve">ausgefüllte </w:t>
      </w:r>
      <w:r w:rsidRPr="00E902A4">
        <w:rPr>
          <w:rFonts w:ascii="Arial" w:hAnsi="Arial" w:cs="Arial"/>
        </w:rPr>
        <w:t xml:space="preserve">Anmeldeformular </w:t>
      </w:r>
    </w:p>
    <w:p w14:paraId="5B34B18A" w14:textId="77777777" w:rsidR="00AB325B" w:rsidRDefault="008F4AA2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Relevante</w:t>
      </w:r>
      <w:r w:rsidR="00AB325B" w:rsidRPr="00E902A4">
        <w:rPr>
          <w:rFonts w:ascii="Arial" w:hAnsi="Arial" w:cs="Arial"/>
        </w:rPr>
        <w:t xml:space="preserve"> Berichte</w:t>
      </w:r>
      <w:r>
        <w:rPr>
          <w:rFonts w:ascii="Arial" w:hAnsi="Arial" w:cs="Arial"/>
        </w:rPr>
        <w:t xml:space="preserve"> und Entscheide</w:t>
      </w:r>
    </w:p>
    <w:p w14:paraId="0F8BF3FF" w14:textId="77777777" w:rsidR="008F4AA2" w:rsidRPr="00E902A4" w:rsidRDefault="008F4AA2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Polizeirapporte</w:t>
      </w:r>
    </w:p>
    <w:p w14:paraId="071C3097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Protokolle von Einvernahmen</w:t>
      </w:r>
    </w:p>
    <w:p w14:paraId="5F80D81C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Strafbefehl oder Gerichtsurteil</w:t>
      </w:r>
      <w:r w:rsidR="008F4AA2">
        <w:rPr>
          <w:rFonts w:ascii="Arial" w:hAnsi="Arial" w:cs="Arial"/>
        </w:rPr>
        <w:t>e</w:t>
      </w:r>
    </w:p>
    <w:p w14:paraId="6CEFA068" w14:textId="77777777" w:rsidR="00AB325B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Andere behördliche Verfügungen</w:t>
      </w:r>
    </w:p>
    <w:p w14:paraId="3FE9A7BF" w14:textId="77777777" w:rsidR="00AB325B" w:rsidRPr="00F03FEC" w:rsidRDefault="00AB325B" w:rsidP="00AB325B">
      <w:pPr>
        <w:pStyle w:val="StandardWeb"/>
        <w:ind w:left="360"/>
        <w:jc w:val="both"/>
        <w:rPr>
          <w:rFonts w:ascii="Arial" w:hAnsi="Arial" w:cs="Arial"/>
        </w:rPr>
      </w:pPr>
      <w:r w:rsidRPr="00F03FEC">
        <w:rPr>
          <w:rFonts w:ascii="Arial" w:hAnsi="Arial" w:cs="Arial"/>
        </w:rPr>
        <w:t>Alle Mitarbeitenden</w:t>
      </w:r>
      <w:r w:rsidR="000747DB">
        <w:rPr>
          <w:rFonts w:ascii="Arial" w:hAnsi="Arial" w:cs="Arial"/>
        </w:rPr>
        <w:t xml:space="preserve"> des FGB</w:t>
      </w:r>
      <w:r w:rsidRPr="00F03FEC">
        <w:rPr>
          <w:rFonts w:ascii="Arial" w:hAnsi="Arial" w:cs="Arial"/>
        </w:rPr>
        <w:t xml:space="preserve"> unterstehen der beruflichen Schweigepflicht.</w:t>
      </w:r>
    </w:p>
    <w:p w14:paraId="01D52EDF" w14:textId="77777777" w:rsidR="00AB325B" w:rsidRDefault="00AB325B" w:rsidP="00AB325B">
      <w:pPr>
        <w:pStyle w:val="StandardWeb"/>
        <w:jc w:val="both"/>
        <w:rPr>
          <w:rFonts w:ascii="Arial" w:hAnsi="Arial" w:cs="Arial"/>
        </w:rPr>
      </w:pPr>
    </w:p>
    <w:p w14:paraId="6A73C460" w14:textId="77777777" w:rsidR="00AB325B" w:rsidRPr="00E902A4" w:rsidRDefault="00AB325B" w:rsidP="00AB325B">
      <w:pPr>
        <w:pStyle w:val="StandardWeb"/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Mit meiner Unterschrift bestätige ich, dass ich diese Informationen gelesen und verstanden habe.</w:t>
      </w:r>
    </w:p>
    <w:p w14:paraId="76418CE3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4BC6D487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25D426D2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  <w:lang w:eastAsia="de-DE"/>
        </w:rPr>
        <w:t>Ort und Datum</w:t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  <w:t>Unterschrift</w:t>
      </w:r>
    </w:p>
    <w:p w14:paraId="56E20FB8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3981DFFC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467A8DBB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669C07D6" w14:textId="77777777" w:rsidR="00AB325B" w:rsidRPr="00AB115D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……………………………………..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……………………………………..</w:t>
      </w:r>
    </w:p>
    <w:p w14:paraId="0AE592D5" w14:textId="77777777" w:rsidR="00AB325B" w:rsidRPr="00AB115D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lang w:eastAsia="de-DE"/>
        </w:rPr>
      </w:pPr>
    </w:p>
    <w:p w14:paraId="243EB30C" w14:textId="77777777" w:rsidR="009D7CA1" w:rsidRPr="00404E2E" w:rsidRDefault="009D7CA1" w:rsidP="00404E2E"/>
    <w:sectPr w:rsidR="009D7CA1" w:rsidRPr="00404E2E" w:rsidSect="003F21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948" w:right="1134" w:bottom="1361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79673" w14:textId="77777777" w:rsidR="008A59CD" w:rsidRDefault="008A59CD">
      <w:r>
        <w:separator/>
      </w:r>
    </w:p>
    <w:p w14:paraId="7193BACD" w14:textId="77777777" w:rsidR="008A59CD" w:rsidRDefault="008A59CD"/>
    <w:p w14:paraId="4B72426F" w14:textId="77777777" w:rsidR="008A59CD" w:rsidRDefault="008A59CD"/>
  </w:endnote>
  <w:endnote w:type="continuationSeparator" w:id="0">
    <w:p w14:paraId="2987479B" w14:textId="77777777" w:rsidR="008A59CD" w:rsidRDefault="008A59CD">
      <w:r>
        <w:continuationSeparator/>
      </w:r>
    </w:p>
    <w:p w14:paraId="45D2CC91" w14:textId="77777777" w:rsidR="008A59CD" w:rsidRDefault="008A59CD"/>
    <w:p w14:paraId="42FEA68D" w14:textId="77777777" w:rsidR="008A59CD" w:rsidRDefault="008A59CD">
      <w:r>
        <w:t>HEADER5</w:t>
      </w:r>
    </w:p>
    <w:p w14:paraId="3E483AD3" w14:textId="77777777" w:rsidR="008A59CD" w:rsidRDefault="008A59CD">
      <w:r>
        <w:t>HEADER5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AD78" w14:textId="77777777" w:rsidR="00CF3FBB" w:rsidRDefault="00CF3F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33827" w14:textId="77777777" w:rsidR="00865154" w:rsidRPr="00BE3586" w:rsidRDefault="00865154" w:rsidP="00BE3586">
    <w:pPr>
      <w:pStyle w:val="Fuzeile"/>
      <w:jc w:val="right"/>
      <w:rPr>
        <w:sz w:val="18"/>
        <w:szCs w:val="18"/>
      </w:rPr>
    </w:pPr>
    <w:r w:rsidRPr="00BE3586">
      <w:rPr>
        <w:sz w:val="18"/>
        <w:szCs w:val="18"/>
      </w:rPr>
      <w:t xml:space="preserve">Seite </w:t>
    </w:r>
    <w:r w:rsidR="00CF3FBB">
      <w:rPr>
        <w:rStyle w:val="Seitenzahl"/>
        <w:sz w:val="18"/>
        <w:szCs w:val="18"/>
      </w:rPr>
      <w:t>1/2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D43C" w14:textId="77777777" w:rsidR="00865154" w:rsidRPr="00BE3586" w:rsidRDefault="00865154" w:rsidP="00BE3586">
    <w:pPr>
      <w:pStyle w:val="Fuzeile"/>
      <w:jc w:val="right"/>
      <w:rPr>
        <w:sz w:val="18"/>
        <w:szCs w:val="18"/>
      </w:rPr>
    </w:pPr>
    <w:r w:rsidRPr="00BE3586">
      <w:rPr>
        <w:sz w:val="18"/>
        <w:szCs w:val="18"/>
      </w:rPr>
      <w:t xml:space="preserve">Seite </w:t>
    </w:r>
    <w:r w:rsidR="00CF3FBB">
      <w:rPr>
        <w:rStyle w:val="Seitenzahl"/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968F" w14:textId="77777777" w:rsidR="008A59CD" w:rsidRDefault="008A59CD">
      <w:r>
        <w:separator/>
      </w:r>
    </w:p>
    <w:p w14:paraId="137EC8A3" w14:textId="77777777" w:rsidR="008A59CD" w:rsidRDefault="008A59CD"/>
    <w:p w14:paraId="01E3E325" w14:textId="77777777" w:rsidR="008A59CD" w:rsidRDefault="008A59CD"/>
  </w:footnote>
  <w:footnote w:type="continuationSeparator" w:id="0">
    <w:p w14:paraId="3CFED041" w14:textId="77777777" w:rsidR="008A59CD" w:rsidRDefault="008A59CD">
      <w:r>
        <w:continuationSeparator/>
      </w:r>
    </w:p>
    <w:p w14:paraId="16881DA4" w14:textId="77777777" w:rsidR="008A59CD" w:rsidRDefault="008A59CD"/>
    <w:p w14:paraId="7EE5CFC0" w14:textId="77777777" w:rsidR="008A59CD" w:rsidRDefault="008A59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E13C" w14:textId="77777777" w:rsidR="00CF3FBB" w:rsidRDefault="00CF3F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ABC1" w14:textId="77777777" w:rsidR="00BC66F4" w:rsidRPr="00B352E2" w:rsidRDefault="00BC66F4">
    <w:pPr>
      <w:spacing w:line="200" w:lineRule="atLeast"/>
      <w:rPr>
        <w:noProof/>
        <w:sz w:val="16"/>
        <w:szCs w:val="16"/>
      </w:rPr>
    </w:pPr>
    <w:r>
      <w:rPr>
        <w:noProof/>
        <w:sz w:val="16"/>
        <w:szCs w:val="16"/>
      </w:rPr>
      <w:t>Justiz- und Sicherheitsdepartement des Kantons Basel-Stadt</w:t>
    </w:r>
  </w:p>
  <w:p w14:paraId="7CA1E267" w14:textId="77777777" w:rsidR="00BC66F4" w:rsidRPr="00B352E2" w:rsidRDefault="00BC66F4">
    <w:pPr>
      <w:spacing w:line="200" w:lineRule="atLeast"/>
      <w:rPr>
        <w:noProof/>
        <w:sz w:val="16"/>
        <w:szCs w:val="16"/>
      </w:rPr>
    </w:pPr>
    <w:r>
      <w:rPr>
        <w:b/>
        <w:noProof/>
        <w:sz w:val="16"/>
        <w:szCs w:val="16"/>
      </w:rPr>
      <w:t>Bevölkerungsdienste und Migration</w:t>
    </w:r>
  </w:p>
  <w:p w14:paraId="69777AB5" w14:textId="77777777" w:rsidR="00865154" w:rsidRDefault="0086515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0B3EE" w14:textId="77777777" w:rsidR="00BC66F4" w:rsidRDefault="00BC66F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776" behindDoc="0" locked="0" layoutInCell="1" allowOverlap="1" wp14:anchorId="1B0DE130" wp14:editId="7E84C128">
          <wp:simplePos x="0" y="0"/>
          <wp:positionH relativeFrom="column">
            <wp:posOffset>-424815</wp:posOffset>
          </wp:positionH>
          <wp:positionV relativeFrom="paragraph">
            <wp:posOffset>1270</wp:posOffset>
          </wp:positionV>
          <wp:extent cx="338455" cy="629920"/>
          <wp:effectExtent l="0" t="0" r="4445" b="0"/>
          <wp:wrapNone/>
          <wp:docPr id="770318741" name="Grafik 7703187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D36D07" w14:textId="77777777" w:rsidR="00BC66F4" w:rsidRPr="00630CE5" w:rsidRDefault="00BC66F4">
    <w:pPr>
      <w:pStyle w:val="Kopfzeile-A"/>
      <w:spacing w:before="36"/>
    </w:pPr>
    <w:r>
      <w:t>Justiz- und Sicherheitsdepartement des Kantons Basel-Stadt</w:t>
    </w:r>
  </w:p>
  <w:p w14:paraId="4E0A8EE4" w14:textId="77777777" w:rsidR="00BC66F4" w:rsidRDefault="00BC66F4">
    <w:pPr>
      <w:pStyle w:val="Kopfzeile-B"/>
    </w:pPr>
    <w:r>
      <w:t>Bevölkerungsdienste und Migration</w:t>
    </w:r>
  </w:p>
  <w:p w14:paraId="0618A982" w14:textId="77777777" w:rsidR="00BC66F4" w:rsidRPr="00FD6B60" w:rsidRDefault="00DD476F" w:rsidP="00BC66F4">
    <w:pPr>
      <w:numPr>
        <w:ilvl w:val="0"/>
        <w:numId w:val="1"/>
      </w:numPr>
      <w:tabs>
        <w:tab w:val="clear" w:pos="577"/>
      </w:tabs>
      <w:adjustRightInd w:val="0"/>
      <w:snapToGrid w:val="0"/>
      <w:spacing w:line="280" w:lineRule="atLeast"/>
      <w:ind w:left="0" w:hanging="180"/>
      <w:rPr>
        <w:sz w:val="16"/>
        <w:szCs w:val="16"/>
      </w:rPr>
    </w:pPr>
    <w:r>
      <w:rPr>
        <w:sz w:val="16"/>
        <w:szCs w:val="16"/>
      </w:rPr>
      <w:t>Bewährungsdienste</w:t>
    </w:r>
  </w:p>
  <w:p w14:paraId="7B2B8A2F" w14:textId="77777777" w:rsidR="00BC66F4" w:rsidRPr="00FD6B60" w:rsidRDefault="00DD476F" w:rsidP="00BC66F4">
    <w:pPr>
      <w:numPr>
        <w:ilvl w:val="0"/>
        <w:numId w:val="2"/>
      </w:numPr>
      <w:tabs>
        <w:tab w:val="clear" w:pos="0"/>
      </w:tabs>
      <w:adjustRightInd w:val="0"/>
      <w:snapToGrid w:val="0"/>
      <w:spacing w:line="280" w:lineRule="atLeast"/>
      <w:ind w:left="0" w:hanging="180"/>
      <w:rPr>
        <w:b/>
        <w:sz w:val="16"/>
        <w:szCs w:val="16"/>
      </w:rPr>
    </w:pPr>
    <w:r>
      <w:rPr>
        <w:b/>
        <w:sz w:val="16"/>
        <w:szCs w:val="16"/>
      </w:rPr>
      <w:t>Fachbereich Gewaltberatung</w:t>
    </w:r>
  </w:p>
  <w:p w14:paraId="5061227C" w14:textId="77777777" w:rsidR="00865154" w:rsidRDefault="008651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407F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358FC"/>
    <w:multiLevelType w:val="multilevel"/>
    <w:tmpl w:val="05C8307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F0284"/>
    <w:multiLevelType w:val="hybridMultilevel"/>
    <w:tmpl w:val="6B981584"/>
    <w:lvl w:ilvl="0" w:tplc="7826DB40">
      <w:start w:val="1"/>
      <w:numFmt w:val="bullet"/>
      <w:lvlText w:val=""/>
      <w:lvlJc w:val="left"/>
      <w:pPr>
        <w:tabs>
          <w:tab w:val="num" w:pos="0"/>
        </w:tabs>
        <w:ind w:left="360" w:hanging="360"/>
      </w:pPr>
      <w:rPr>
        <w:rFonts w:ascii="Wingdings 3" w:hAnsi="Wingdings 3" w:hint="default"/>
        <w:b w:val="0"/>
        <w:color w:val="auto"/>
      </w:rPr>
    </w:lvl>
    <w:lvl w:ilvl="1" w:tplc="0807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6B781C5F"/>
    <w:multiLevelType w:val="hybridMultilevel"/>
    <w:tmpl w:val="B65EECC2"/>
    <w:lvl w:ilvl="0" w:tplc="95F0B246">
      <w:start w:val="8"/>
      <w:numFmt w:val="bullet"/>
      <w:lvlText w:val=""/>
      <w:lvlJc w:val="left"/>
      <w:pPr>
        <w:tabs>
          <w:tab w:val="num" w:pos="577"/>
        </w:tabs>
        <w:ind w:left="577" w:hanging="435"/>
      </w:pPr>
      <w:rPr>
        <w:rFonts w:ascii="Wingdings 3" w:eastAsia="Times New Roman" w:hAnsi="Wingdings 3" w:cs="Times New Roman" w:hint="default"/>
        <w:b/>
      </w:rPr>
    </w:lvl>
    <w:lvl w:ilvl="1" w:tplc="08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583833258">
    <w:abstractNumId w:val="3"/>
  </w:num>
  <w:num w:numId="2" w16cid:durableId="1850245048">
    <w:abstractNumId w:val="2"/>
  </w:num>
  <w:num w:numId="3" w16cid:durableId="1277522608">
    <w:abstractNumId w:val="0"/>
  </w:num>
  <w:num w:numId="4" w16cid:durableId="118378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WSVXiRwGuY6EUUBLWk4c0+qUS4IMexALq0E96saPbwofjvoxzePjZBjhdKdIaiHRAN0RTAr1l2scSRw7gpZLQ==" w:salt="Kj8fber4X2UXcxNdNDrcv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CC"/>
    <w:rsid w:val="0002047C"/>
    <w:rsid w:val="0002500E"/>
    <w:rsid w:val="00042B0E"/>
    <w:rsid w:val="00065EFD"/>
    <w:rsid w:val="000747DB"/>
    <w:rsid w:val="000862AF"/>
    <w:rsid w:val="00091242"/>
    <w:rsid w:val="00092E29"/>
    <w:rsid w:val="000B75E7"/>
    <w:rsid w:val="000C34A1"/>
    <w:rsid w:val="000C59EC"/>
    <w:rsid w:val="000D1EAA"/>
    <w:rsid w:val="000D7F7D"/>
    <w:rsid w:val="000E2241"/>
    <w:rsid w:val="000E3558"/>
    <w:rsid w:val="00104DAD"/>
    <w:rsid w:val="00141518"/>
    <w:rsid w:val="00161284"/>
    <w:rsid w:val="001A5C2C"/>
    <w:rsid w:val="001A7F55"/>
    <w:rsid w:val="001C0A88"/>
    <w:rsid w:val="001E5CBE"/>
    <w:rsid w:val="00210932"/>
    <w:rsid w:val="00245A3D"/>
    <w:rsid w:val="00245FA7"/>
    <w:rsid w:val="00281D60"/>
    <w:rsid w:val="002862DB"/>
    <w:rsid w:val="002919E3"/>
    <w:rsid w:val="002A1129"/>
    <w:rsid w:val="002A5E40"/>
    <w:rsid w:val="002F6FDA"/>
    <w:rsid w:val="00312066"/>
    <w:rsid w:val="003427EF"/>
    <w:rsid w:val="003439B5"/>
    <w:rsid w:val="0037159F"/>
    <w:rsid w:val="00393A7D"/>
    <w:rsid w:val="003B25DE"/>
    <w:rsid w:val="003D1066"/>
    <w:rsid w:val="003D5133"/>
    <w:rsid w:val="003F2143"/>
    <w:rsid w:val="004033D5"/>
    <w:rsid w:val="00404E2E"/>
    <w:rsid w:val="004177C5"/>
    <w:rsid w:val="00424D5D"/>
    <w:rsid w:val="004365AA"/>
    <w:rsid w:val="004718EB"/>
    <w:rsid w:val="00471B6A"/>
    <w:rsid w:val="004821FD"/>
    <w:rsid w:val="004D6269"/>
    <w:rsid w:val="00501267"/>
    <w:rsid w:val="005014C9"/>
    <w:rsid w:val="00502BE5"/>
    <w:rsid w:val="005066AC"/>
    <w:rsid w:val="0051027E"/>
    <w:rsid w:val="005237BB"/>
    <w:rsid w:val="00555B4C"/>
    <w:rsid w:val="00565091"/>
    <w:rsid w:val="0059196C"/>
    <w:rsid w:val="005930D7"/>
    <w:rsid w:val="005B5536"/>
    <w:rsid w:val="005C6D1A"/>
    <w:rsid w:val="005D73A4"/>
    <w:rsid w:val="005E3A77"/>
    <w:rsid w:val="005E47BF"/>
    <w:rsid w:val="00604280"/>
    <w:rsid w:val="006A3F37"/>
    <w:rsid w:val="006A4168"/>
    <w:rsid w:val="006C3475"/>
    <w:rsid w:val="006D1862"/>
    <w:rsid w:val="006E1A31"/>
    <w:rsid w:val="006E249C"/>
    <w:rsid w:val="006E570A"/>
    <w:rsid w:val="006F4E10"/>
    <w:rsid w:val="006F7C70"/>
    <w:rsid w:val="0071678D"/>
    <w:rsid w:val="00717DD8"/>
    <w:rsid w:val="00742CC1"/>
    <w:rsid w:val="0075339D"/>
    <w:rsid w:val="007740CD"/>
    <w:rsid w:val="007E1A48"/>
    <w:rsid w:val="007E32F6"/>
    <w:rsid w:val="0080187C"/>
    <w:rsid w:val="00844572"/>
    <w:rsid w:val="008559CE"/>
    <w:rsid w:val="00860983"/>
    <w:rsid w:val="00863E18"/>
    <w:rsid w:val="008650F6"/>
    <w:rsid w:val="00865154"/>
    <w:rsid w:val="0089171E"/>
    <w:rsid w:val="008A2D45"/>
    <w:rsid w:val="008A461B"/>
    <w:rsid w:val="008A59CD"/>
    <w:rsid w:val="008B1FB6"/>
    <w:rsid w:val="008B4591"/>
    <w:rsid w:val="008C1486"/>
    <w:rsid w:val="008D1C12"/>
    <w:rsid w:val="008F4AA2"/>
    <w:rsid w:val="00910CD2"/>
    <w:rsid w:val="00911AF8"/>
    <w:rsid w:val="00921D03"/>
    <w:rsid w:val="00923F75"/>
    <w:rsid w:val="00931CD0"/>
    <w:rsid w:val="009344CB"/>
    <w:rsid w:val="009414DA"/>
    <w:rsid w:val="00946487"/>
    <w:rsid w:val="00967CF1"/>
    <w:rsid w:val="009737D8"/>
    <w:rsid w:val="00975CFF"/>
    <w:rsid w:val="009938A2"/>
    <w:rsid w:val="009A5213"/>
    <w:rsid w:val="009A6A24"/>
    <w:rsid w:val="009C605E"/>
    <w:rsid w:val="009D052B"/>
    <w:rsid w:val="009D7CA1"/>
    <w:rsid w:val="00A0373C"/>
    <w:rsid w:val="00A07BC5"/>
    <w:rsid w:val="00A152D9"/>
    <w:rsid w:val="00A665BB"/>
    <w:rsid w:val="00A908AB"/>
    <w:rsid w:val="00A91115"/>
    <w:rsid w:val="00A931CA"/>
    <w:rsid w:val="00A95CCD"/>
    <w:rsid w:val="00AA58BE"/>
    <w:rsid w:val="00AB0059"/>
    <w:rsid w:val="00AB325B"/>
    <w:rsid w:val="00AD2411"/>
    <w:rsid w:val="00AD4E73"/>
    <w:rsid w:val="00AE22ED"/>
    <w:rsid w:val="00B01CE8"/>
    <w:rsid w:val="00B40FEB"/>
    <w:rsid w:val="00B464F4"/>
    <w:rsid w:val="00B675D7"/>
    <w:rsid w:val="00B974E3"/>
    <w:rsid w:val="00BC66F4"/>
    <w:rsid w:val="00BD2E3A"/>
    <w:rsid w:val="00BD4F87"/>
    <w:rsid w:val="00BE3586"/>
    <w:rsid w:val="00C01A2B"/>
    <w:rsid w:val="00C01F58"/>
    <w:rsid w:val="00C24D99"/>
    <w:rsid w:val="00C545D8"/>
    <w:rsid w:val="00C97A55"/>
    <w:rsid w:val="00CB5AE5"/>
    <w:rsid w:val="00CC3BCD"/>
    <w:rsid w:val="00CD45FE"/>
    <w:rsid w:val="00CF1CCC"/>
    <w:rsid w:val="00CF3FBB"/>
    <w:rsid w:val="00D476A9"/>
    <w:rsid w:val="00D73B2F"/>
    <w:rsid w:val="00D80EA1"/>
    <w:rsid w:val="00D825ED"/>
    <w:rsid w:val="00D95D33"/>
    <w:rsid w:val="00DA0748"/>
    <w:rsid w:val="00DA1483"/>
    <w:rsid w:val="00DA3B20"/>
    <w:rsid w:val="00DB004B"/>
    <w:rsid w:val="00DD08AA"/>
    <w:rsid w:val="00DD476F"/>
    <w:rsid w:val="00DE5800"/>
    <w:rsid w:val="00DE69FE"/>
    <w:rsid w:val="00E2331E"/>
    <w:rsid w:val="00E371D3"/>
    <w:rsid w:val="00E651FD"/>
    <w:rsid w:val="00E65C79"/>
    <w:rsid w:val="00E87E01"/>
    <w:rsid w:val="00EC4B54"/>
    <w:rsid w:val="00EC6816"/>
    <w:rsid w:val="00ED0882"/>
    <w:rsid w:val="00ED29DE"/>
    <w:rsid w:val="00ED40B1"/>
    <w:rsid w:val="00F44116"/>
    <w:rsid w:val="00F560CF"/>
    <w:rsid w:val="00F632F9"/>
    <w:rsid w:val="00F81793"/>
    <w:rsid w:val="00FA6725"/>
    <w:rsid w:val="00FB17D5"/>
    <w:rsid w:val="00FE0725"/>
    <w:rsid w:val="00FE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0B750D9"/>
  <w15:docId w15:val="{22E8B4B2-BAEE-48A4-ACE1-E99F1B09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F2143"/>
    <w:pPr>
      <w:spacing w:line="260" w:lineRule="atLeast"/>
    </w:pPr>
    <w:rPr>
      <w:rFonts w:ascii="Arial" w:hAnsi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link w:val="AnredeZchn"/>
    <w:qFormat/>
    <w:rsid w:val="003F2143"/>
    <w:pPr>
      <w:spacing w:before="260" w:after="260"/>
    </w:pPr>
  </w:style>
  <w:style w:type="character" w:customStyle="1" w:styleId="AnredeZchn">
    <w:name w:val="Anrede Zchn"/>
    <w:link w:val="Anrede"/>
    <w:rsid w:val="003F2143"/>
    <w:rPr>
      <w:rFonts w:ascii="Arial" w:hAnsi="Arial"/>
      <w:sz w:val="22"/>
      <w:szCs w:val="22"/>
      <w:lang w:val="de-CH" w:eastAsia="de-DE" w:bidi="ar-SA"/>
    </w:rPr>
  </w:style>
  <w:style w:type="paragraph" w:customStyle="1" w:styleId="Betreff">
    <w:name w:val="Betreff"/>
    <w:basedOn w:val="Standard"/>
    <w:next w:val="Standard"/>
    <w:qFormat/>
    <w:rsid w:val="003F2143"/>
    <w:pPr>
      <w:spacing w:before="260"/>
    </w:pPr>
    <w:rPr>
      <w:b/>
    </w:rPr>
  </w:style>
  <w:style w:type="paragraph" w:styleId="Kopfzeile">
    <w:name w:val="header"/>
    <w:basedOn w:val="Standard"/>
    <w:link w:val="KopfzeileZchn"/>
    <w:rsid w:val="00F441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411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C0A88"/>
  </w:style>
  <w:style w:type="paragraph" w:customStyle="1" w:styleId="StandardFett">
    <w:name w:val="StandardFett"/>
    <w:basedOn w:val="Standard"/>
    <w:rsid w:val="004033D5"/>
    <w:pPr>
      <w:spacing w:line="280" w:lineRule="atLeast"/>
    </w:pPr>
    <w:rPr>
      <w:b/>
      <w:spacing w:val="6"/>
      <w:sz w:val="20"/>
      <w:szCs w:val="20"/>
      <w:lang w:eastAsia="de-CH"/>
    </w:rPr>
  </w:style>
  <w:style w:type="character" w:customStyle="1" w:styleId="KopfzeileZchn">
    <w:name w:val="Kopfzeile Zchn"/>
    <w:basedOn w:val="Absatz-Standardschriftart"/>
    <w:link w:val="Kopfzeile"/>
    <w:rsid w:val="00C01A2B"/>
    <w:rPr>
      <w:rFonts w:ascii="Arial" w:hAnsi="Arial"/>
      <w:sz w:val="22"/>
      <w:szCs w:val="22"/>
      <w:lang w:eastAsia="de-DE"/>
    </w:rPr>
  </w:style>
  <w:style w:type="table" w:styleId="Tabellenraster">
    <w:name w:val="Table Grid"/>
    <w:basedOn w:val="NormaleTabelle"/>
    <w:uiPriority w:val="39"/>
    <w:rsid w:val="00D73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-A">
    <w:name w:val="Kopfzeile-A"/>
    <w:basedOn w:val="Kopfzeile"/>
    <w:link w:val="Kopfzeile-AZchn"/>
    <w:rsid w:val="00BC66F4"/>
    <w:pPr>
      <w:tabs>
        <w:tab w:val="clear" w:pos="4536"/>
        <w:tab w:val="clear" w:pos="9072"/>
      </w:tabs>
      <w:spacing w:before="28" w:line="200" w:lineRule="atLeast"/>
    </w:pPr>
    <w:rPr>
      <w:noProof/>
      <w:sz w:val="16"/>
      <w:szCs w:val="16"/>
    </w:rPr>
  </w:style>
  <w:style w:type="character" w:customStyle="1" w:styleId="Kopfzeile-AZchn">
    <w:name w:val="Kopfzeile-A Zchn"/>
    <w:link w:val="Kopfzeile-A"/>
    <w:rsid w:val="00BC66F4"/>
    <w:rPr>
      <w:rFonts w:ascii="Arial" w:hAnsi="Arial"/>
      <w:noProof/>
      <w:sz w:val="16"/>
      <w:szCs w:val="16"/>
      <w:lang w:eastAsia="de-DE"/>
    </w:rPr>
  </w:style>
  <w:style w:type="paragraph" w:customStyle="1" w:styleId="Kopfzeile-B">
    <w:name w:val="Kopfzeile-B"/>
    <w:basedOn w:val="Kopfzeile"/>
    <w:link w:val="Kopfzeile-BZchn"/>
    <w:rsid w:val="00BC66F4"/>
    <w:pPr>
      <w:tabs>
        <w:tab w:val="clear" w:pos="4536"/>
        <w:tab w:val="clear" w:pos="9072"/>
      </w:tabs>
      <w:spacing w:before="150" w:after="240"/>
    </w:pPr>
    <w:rPr>
      <w:b/>
      <w:noProof/>
      <w:szCs w:val="16"/>
    </w:rPr>
  </w:style>
  <w:style w:type="character" w:customStyle="1" w:styleId="Kopfzeile-BZchn">
    <w:name w:val="Kopfzeile-B Zchn"/>
    <w:link w:val="Kopfzeile-B"/>
    <w:rsid w:val="00BC66F4"/>
    <w:rPr>
      <w:rFonts w:ascii="Arial" w:hAnsi="Arial"/>
      <w:b/>
      <w:noProof/>
      <w:sz w:val="22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7167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1678D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B01CE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E224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D7F7D"/>
    <w:rPr>
      <w:color w:val="808080"/>
    </w:rPr>
  </w:style>
  <w:style w:type="paragraph" w:styleId="Aufzhlungszeichen">
    <w:name w:val="List Bullet"/>
    <w:basedOn w:val="Standard"/>
    <w:uiPriority w:val="99"/>
    <w:unhideWhenUsed/>
    <w:rsid w:val="00AB325B"/>
    <w:pPr>
      <w:numPr>
        <w:numId w:val="3"/>
      </w:numPr>
      <w:spacing w:after="160" w:line="259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AB32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3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waltberatung@jsd.bs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2UXR4\OneDrive%20-%20Kanton%20Basel-Stadt\Desktop\Gewaltschutz\Neu\260824_Anmeldeformular_LernprogrammH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8D679745B94E21B2C2260957C45B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F3180B-C9E3-437C-B40B-F039BB35518E}"/>
      </w:docPartPr>
      <w:docPartBody>
        <w:p w:rsidR="00742D68" w:rsidRDefault="00742D68">
          <w:pPr>
            <w:pStyle w:val="0B8D679745B94E21B2C2260957C45B50"/>
          </w:pPr>
          <w:r w:rsidRPr="00A07BC5">
            <w:rPr>
              <w:rStyle w:val="Platzhaltertext"/>
              <w:color w:val="B3E5A1" w:themeColor="accent6" w:themeTint="66"/>
              <w:sz w:val="20"/>
              <w:szCs w:val="20"/>
            </w:rPr>
            <w:t>Datum eingeben</w:t>
          </w:r>
        </w:p>
      </w:docPartBody>
    </w:docPart>
    <w:docPart>
      <w:docPartPr>
        <w:name w:val="AABBB34111864C69820212CD66A39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2AE9AC-3FC6-492B-AA95-7D0582735721}"/>
      </w:docPartPr>
      <w:docPartBody>
        <w:p w:rsidR="00742D68" w:rsidRDefault="00742D68">
          <w:pPr>
            <w:pStyle w:val="AABBB34111864C69820212CD66A39B76"/>
          </w:pPr>
          <w:r w:rsidRPr="0059196C">
            <w:rPr>
              <w:color w:val="B3E5A1" w:themeColor="accent6" w:themeTint="66"/>
              <w:sz w:val="16"/>
              <w:szCs w:val="18"/>
            </w:rPr>
            <w:t>Fallnummer eingeben</w:t>
          </w:r>
        </w:p>
      </w:docPartBody>
    </w:docPart>
    <w:docPart>
      <w:docPartPr>
        <w:name w:val="53ECCFEEF7D34E608CF1FE42948E0C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E5EA2F-60B7-4ADB-8179-1DBF11FD291C}"/>
      </w:docPartPr>
      <w:docPartBody>
        <w:p w:rsidR="00742D68" w:rsidRDefault="00742D68">
          <w:pPr>
            <w:pStyle w:val="53ECCFEEF7D34E608CF1FE42948E0C6F"/>
          </w:pPr>
          <w:r w:rsidRPr="00A0373C">
            <w:rPr>
              <w:rStyle w:val="Platzhaltertext"/>
              <w:color w:val="B3E5A1" w:themeColor="accent6" w:themeTint="66"/>
            </w:rPr>
            <w:t>Institution auswählen</w:t>
          </w:r>
        </w:p>
      </w:docPartBody>
    </w:docPart>
    <w:docPart>
      <w:docPartPr>
        <w:name w:val="5699760EFCDC47E393E5A567249A74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A797C7-DE57-4D53-90BB-0A303BD918D2}"/>
      </w:docPartPr>
      <w:docPartBody>
        <w:p w:rsidR="00742D68" w:rsidRDefault="00742D68">
          <w:pPr>
            <w:pStyle w:val="5699760EFCDC47E393E5A567249A74E9"/>
          </w:pPr>
          <w:r w:rsidRPr="0080187C">
            <w:rPr>
              <w:color w:val="A6A6A6" w:themeColor="background1" w:themeShade="A6"/>
              <w:sz w:val="20"/>
            </w:rPr>
            <w:t>________________________</w:t>
          </w:r>
        </w:p>
      </w:docPartBody>
    </w:docPart>
    <w:docPart>
      <w:docPartPr>
        <w:name w:val="651EF25D54644C96A123FAB5611B5E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79CD3-8CA6-43F3-848E-25C09D24A46A}"/>
      </w:docPartPr>
      <w:docPartBody>
        <w:p w:rsidR="00742D68" w:rsidRDefault="00742D68">
          <w:pPr>
            <w:pStyle w:val="651EF25D54644C96A123FAB5611B5E62"/>
          </w:pPr>
          <w:r w:rsidRPr="00E2331E">
            <w:rPr>
              <w:color w:val="B3E5A1" w:themeColor="accent6" w:themeTint="66"/>
              <w:sz w:val="20"/>
            </w:rPr>
            <w:t>Vorname</w:t>
          </w:r>
          <w:r>
            <w:rPr>
              <w:color w:val="B3E5A1" w:themeColor="accent6" w:themeTint="66"/>
              <w:sz w:val="20"/>
            </w:rPr>
            <w:t>,</w:t>
          </w:r>
          <w:r w:rsidRPr="00E2331E">
            <w:rPr>
              <w:color w:val="B3E5A1" w:themeColor="accent6" w:themeTint="66"/>
              <w:sz w:val="20"/>
            </w:rPr>
            <w:t xml:space="preserve"> Name</w:t>
          </w:r>
          <w:r>
            <w:rPr>
              <w:color w:val="B3E5A1" w:themeColor="accent6" w:themeTint="66"/>
              <w:sz w:val="20"/>
            </w:rPr>
            <w:t xml:space="preserve"> und</w:t>
          </w:r>
          <w:r w:rsidRPr="00E2331E">
            <w:rPr>
              <w:color w:val="B3E5A1" w:themeColor="accent6" w:themeTint="66"/>
              <w:sz w:val="20"/>
            </w:rPr>
            <w:t xml:space="preserve"> Geburtsdatum</w:t>
          </w:r>
          <w:r>
            <w:rPr>
              <w:color w:val="B3E5A1" w:themeColor="accent6" w:themeTint="66"/>
              <w:sz w:val="20"/>
            </w:rPr>
            <w:t xml:space="preserve"> eingeben</w:t>
          </w:r>
        </w:p>
      </w:docPartBody>
    </w:docPart>
    <w:docPart>
      <w:docPartPr>
        <w:name w:val="B3527595E38946768952BAF7D2093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E87BC-752C-49B2-B803-E73D17E67DCC}"/>
      </w:docPartPr>
      <w:docPartBody>
        <w:p w:rsidR="00742D68" w:rsidRDefault="00742D68">
          <w:pPr>
            <w:pStyle w:val="B3527595E38946768952BAF7D209370A"/>
          </w:pPr>
          <w:r>
            <w:rPr>
              <w:color w:val="B3E5A1" w:themeColor="accent6" w:themeTint="66"/>
              <w:sz w:val="20"/>
            </w:rPr>
            <w:t>Adresse, PLZ und Ort eingeben</w:t>
          </w:r>
        </w:p>
      </w:docPartBody>
    </w:docPart>
    <w:docPart>
      <w:docPartPr>
        <w:name w:val="7AD5A423FCDA47B2B6FA44C597D1DC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1BC4C-0E01-4BF4-9141-81B254909E1C}"/>
      </w:docPartPr>
      <w:docPartBody>
        <w:p w:rsidR="00742D68" w:rsidRDefault="00742D68">
          <w:pPr>
            <w:pStyle w:val="7AD5A423FCDA47B2B6FA44C597D1DC68"/>
          </w:pPr>
          <w:r>
            <w:rPr>
              <w:color w:val="B3E5A1" w:themeColor="accent6" w:themeTint="66"/>
              <w:sz w:val="20"/>
            </w:rPr>
            <w:t>Telefon und E-Mail eingeben</w:t>
          </w:r>
        </w:p>
      </w:docPartBody>
    </w:docPart>
    <w:docPart>
      <w:docPartPr>
        <w:name w:val="4B6DB0C25C4447E0ACA8E5A68963D3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2A8956-D0FA-41D7-ABF5-5142239FD564}"/>
      </w:docPartPr>
      <w:docPartBody>
        <w:p w:rsidR="00742D68" w:rsidRDefault="00742D68">
          <w:pPr>
            <w:pStyle w:val="4B6DB0C25C4447E0ACA8E5A68963D398"/>
          </w:pPr>
          <w:r>
            <w:rPr>
              <w:color w:val="B3E5A1" w:themeColor="accent6" w:themeTint="66"/>
              <w:sz w:val="20"/>
            </w:rPr>
            <w:t>Erreichbarkeit eingeben</w:t>
          </w:r>
        </w:p>
      </w:docPartBody>
    </w:docPart>
    <w:docPart>
      <w:docPartPr>
        <w:name w:val="4DBC845001C942AEA4DD7DF5705FB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3FDDBF-87AE-4533-B44D-FB0C124CB0C5}"/>
      </w:docPartPr>
      <w:docPartBody>
        <w:p w:rsidR="00742D68" w:rsidRDefault="00742D68">
          <w:pPr>
            <w:pStyle w:val="4DBC845001C942AEA4DD7DF5705FB63D"/>
          </w:pPr>
          <w:r w:rsidRPr="00E2331E">
            <w:rPr>
              <w:rStyle w:val="Platzhaltertext"/>
              <w:color w:val="B3E5A1" w:themeColor="accent6" w:themeTint="66"/>
              <w:sz w:val="20"/>
              <w:szCs w:val="20"/>
            </w:rPr>
            <w:t>Geschlecht auswählen</w:t>
          </w:r>
        </w:p>
      </w:docPartBody>
    </w:docPart>
    <w:docPart>
      <w:docPartPr>
        <w:name w:val="D79B0D18608D429591736E60508E0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48B45-11F6-44C7-9BFB-6C2BF75AB3FE}"/>
      </w:docPartPr>
      <w:docPartBody>
        <w:p w:rsidR="00742D68" w:rsidRDefault="00742D68">
          <w:pPr>
            <w:pStyle w:val="D79B0D18608D429591736E60508E0125"/>
          </w:pPr>
          <w:r w:rsidRPr="00E2331E">
            <w:rPr>
              <w:rStyle w:val="Platzhaltertext"/>
              <w:color w:val="B3E5A1" w:themeColor="accent6" w:themeTint="66"/>
              <w:sz w:val="20"/>
              <w:szCs w:val="20"/>
            </w:rPr>
            <w:t>Aufenthaltsstatus auswählen</w:t>
          </w:r>
        </w:p>
      </w:docPartBody>
    </w:docPart>
    <w:docPart>
      <w:docPartPr>
        <w:name w:val="9E091A4F2409405AA899B8AD41C5B3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E7E01-0C0D-4363-BBF3-2D5A8E449F64}"/>
      </w:docPartPr>
      <w:docPartBody>
        <w:p w:rsidR="00742D68" w:rsidRDefault="00742D68">
          <w:pPr>
            <w:pStyle w:val="9E091A4F2409405AA899B8AD41C5B340"/>
          </w:pPr>
          <w:r w:rsidRPr="00E2331E">
            <w:rPr>
              <w:color w:val="B3E5A1" w:themeColor="accent6" w:themeTint="66"/>
              <w:sz w:val="20"/>
            </w:rPr>
            <w:t>Muttersprache / Bevorzugte Sprache</w:t>
          </w:r>
          <w:r>
            <w:rPr>
              <w:color w:val="B3E5A1" w:themeColor="accent6" w:themeTint="66"/>
              <w:sz w:val="20"/>
            </w:rPr>
            <w:t xml:space="preserve"> eingeben</w:t>
          </w:r>
        </w:p>
      </w:docPartBody>
    </w:docPart>
    <w:docPart>
      <w:docPartPr>
        <w:name w:val="CC34A5D42CED49E2B4DB4595695F0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40747E-F471-4DBC-8DB7-E90EAE397754}"/>
      </w:docPartPr>
      <w:docPartBody>
        <w:p w:rsidR="00742D68" w:rsidRDefault="00742D68">
          <w:pPr>
            <w:pStyle w:val="CC34A5D42CED49E2B4DB4595695F0D8B"/>
          </w:pPr>
          <w:r w:rsidRPr="0080187C">
            <w:rPr>
              <w:color w:val="A6A6A6" w:themeColor="background1" w:themeShade="A6"/>
              <w:sz w:val="20"/>
            </w:rPr>
            <w:t>_____________</w:t>
          </w:r>
          <w:r>
            <w:rPr>
              <w:color w:val="A6A6A6" w:themeColor="background1" w:themeShade="A6"/>
              <w:sz w:val="20"/>
            </w:rPr>
            <w:t>_____</w:t>
          </w:r>
        </w:p>
      </w:docPartBody>
    </w:docPart>
    <w:docPart>
      <w:docPartPr>
        <w:name w:val="957E6FF45A7E467D9F3C69FF0F02F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2092FC-65CA-4F7E-B6A4-6AB42E1EBC9D}"/>
      </w:docPartPr>
      <w:docPartBody>
        <w:p w:rsidR="00742D68" w:rsidRDefault="00742D68">
          <w:pPr>
            <w:pStyle w:val="957E6FF45A7E467D9F3C69FF0F02F942"/>
          </w:pPr>
          <w:r w:rsidRPr="00E2331E">
            <w:rPr>
              <w:rStyle w:val="Platzhaltertext"/>
              <w:color w:val="B3E5A1" w:themeColor="accent6" w:themeTint="66"/>
              <w:sz w:val="20"/>
              <w:szCs w:val="20"/>
            </w:rPr>
            <w:t>Zuweisungsart auswählen</w:t>
          </w:r>
          <w:r w:rsidRPr="00CD45FE">
            <w:rPr>
              <w:rStyle w:val="Platzhaltertext"/>
              <w:color w:val="B3E5A1" w:themeColor="accent6" w:themeTint="66"/>
            </w:rPr>
            <w:t>.</w:t>
          </w:r>
        </w:p>
      </w:docPartBody>
    </w:docPart>
    <w:docPart>
      <w:docPartPr>
        <w:name w:val="D3B9E136E82F491E916965CADB1F9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48AC7-DF2A-4987-AE96-3F6EDB936BDA}"/>
      </w:docPartPr>
      <w:docPartBody>
        <w:p w:rsidR="00742D68" w:rsidRDefault="00742D68">
          <w:pPr>
            <w:pStyle w:val="D3B9E136E82F491E916965CADB1F9381"/>
          </w:pPr>
          <w:r w:rsidRPr="0080187C">
            <w:rPr>
              <w:color w:val="A6A6A6" w:themeColor="background1" w:themeShade="A6"/>
              <w:sz w:val="20"/>
            </w:rPr>
            <w:t>________________________</w:t>
          </w:r>
          <w:r>
            <w:rPr>
              <w:color w:val="A6A6A6" w:themeColor="background1" w:themeShade="A6"/>
              <w:sz w:val="20"/>
            </w:rPr>
            <w:t>___________</w:t>
          </w:r>
        </w:p>
      </w:docPartBody>
    </w:docPart>
    <w:docPart>
      <w:docPartPr>
        <w:name w:val="8D35E7BC4D074C44A73E53E044BE07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0D2B73-BE2F-402E-BB90-6ACC4A099060}"/>
      </w:docPartPr>
      <w:docPartBody>
        <w:p w:rsidR="00742D68" w:rsidRDefault="00742D68">
          <w:pPr>
            <w:pStyle w:val="8D35E7BC4D074C44A73E53E044BE07AD"/>
          </w:pPr>
          <w:r>
            <w:rPr>
              <w:color w:val="B3E5A1" w:themeColor="accent6" w:themeTint="66"/>
              <w:sz w:val="20"/>
            </w:rPr>
            <w:t>Vornamen und Name eingeben</w:t>
          </w:r>
        </w:p>
      </w:docPartBody>
    </w:docPart>
    <w:docPart>
      <w:docPartPr>
        <w:name w:val="837A5F2384AF4B358A4D2655BB61E2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976621-4B5A-4B03-8B73-5E12F4FBA88F}"/>
      </w:docPartPr>
      <w:docPartBody>
        <w:p w:rsidR="00742D68" w:rsidRDefault="00742D68">
          <w:pPr>
            <w:pStyle w:val="837A5F2384AF4B358A4D2655BB61E263"/>
          </w:pPr>
          <w:r>
            <w:rPr>
              <w:color w:val="B3E5A1" w:themeColor="accent6" w:themeTint="66"/>
              <w:sz w:val="20"/>
            </w:rPr>
            <w:t xml:space="preserve">E-Mail und </w:t>
          </w:r>
          <w:r w:rsidRPr="00CD45FE">
            <w:rPr>
              <w:color w:val="B3E5A1" w:themeColor="accent6" w:themeTint="66"/>
              <w:sz w:val="20"/>
            </w:rPr>
            <w:t>Telefon</w:t>
          </w:r>
          <w:r>
            <w:rPr>
              <w:color w:val="B3E5A1" w:themeColor="accent6" w:themeTint="66"/>
              <w:sz w:val="20"/>
            </w:rPr>
            <w:t xml:space="preserve"> eingeben</w:t>
          </w:r>
        </w:p>
      </w:docPartBody>
    </w:docPart>
    <w:docPart>
      <w:docPartPr>
        <w:name w:val="D787971BA6584F6EB713526B94641E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FFF287-7CA1-47BA-80DC-E761BC2747A1}"/>
      </w:docPartPr>
      <w:docPartBody>
        <w:p w:rsidR="00742D68" w:rsidRDefault="00742D68">
          <w:pPr>
            <w:pStyle w:val="D787971BA6584F6EB713526B94641E8A"/>
          </w:pPr>
          <w:r w:rsidRPr="0080187C">
            <w:rPr>
              <w:color w:val="A6A6A6" w:themeColor="background1" w:themeShade="A6"/>
              <w:sz w:val="20"/>
            </w:rPr>
            <w:t>_____________</w:t>
          </w:r>
        </w:p>
      </w:docPartBody>
    </w:docPart>
    <w:docPart>
      <w:docPartPr>
        <w:name w:val="AEE1B4DF623044EC9E217E685C8850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87D62-3B5F-4329-A79D-76BA5BCC4198}"/>
      </w:docPartPr>
      <w:docPartBody>
        <w:p w:rsidR="00742D68" w:rsidRDefault="00742D68">
          <w:pPr>
            <w:pStyle w:val="AEE1B4DF623044EC9E217E685C885029"/>
          </w:pPr>
          <w:r w:rsidRPr="006F7C70">
            <w:rPr>
              <w:color w:val="B3E5A1" w:themeColor="accent6" w:themeTint="66"/>
              <w:sz w:val="20"/>
            </w:rPr>
            <w:t>Bemerkungen oder «keine» eingeben</w:t>
          </w:r>
        </w:p>
      </w:docPartBody>
    </w:docPart>
    <w:docPart>
      <w:docPartPr>
        <w:name w:val="D19B7336C28D4B10903405E47EF1D9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D40B56-5A2C-4440-877C-4271B5DCC034}"/>
      </w:docPartPr>
      <w:docPartBody>
        <w:p w:rsidR="00742D68" w:rsidRDefault="00742D68">
          <w:pPr>
            <w:pStyle w:val="D19B7336C28D4B10903405E47EF1D966"/>
          </w:pPr>
          <w:r>
            <w:rPr>
              <w:color w:val="B3E5A1" w:themeColor="accent6" w:themeTint="66"/>
              <w:sz w:val="20"/>
            </w:rPr>
            <w:t>weitere Unterlagen eingeben</w:t>
          </w:r>
        </w:p>
      </w:docPartBody>
    </w:docPart>
    <w:docPart>
      <w:docPartPr>
        <w:name w:val="0E738D5974174CE18E0615826562B4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B6203-64C3-4B37-8115-62F2A4432A90}"/>
      </w:docPartPr>
      <w:docPartBody>
        <w:p w:rsidR="00742D68" w:rsidRDefault="00742D68">
          <w:pPr>
            <w:pStyle w:val="0E738D5974174CE18E0615826562B475"/>
          </w:pPr>
          <w:r>
            <w:rPr>
              <w:color w:val="B3E5A1" w:themeColor="accent6" w:themeTint="66"/>
              <w:sz w:val="20"/>
            </w:rPr>
            <w:t>Vornamen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68"/>
    <w:rsid w:val="00742D68"/>
    <w:rsid w:val="00A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B8D679745B94E21B2C2260957C45B50">
    <w:name w:val="0B8D679745B94E21B2C2260957C45B50"/>
  </w:style>
  <w:style w:type="paragraph" w:customStyle="1" w:styleId="AABBB34111864C69820212CD66A39B76">
    <w:name w:val="AABBB34111864C69820212CD66A39B76"/>
  </w:style>
  <w:style w:type="paragraph" w:customStyle="1" w:styleId="53ECCFEEF7D34E608CF1FE42948E0C6F">
    <w:name w:val="53ECCFEEF7D34E608CF1FE42948E0C6F"/>
  </w:style>
  <w:style w:type="paragraph" w:customStyle="1" w:styleId="5699760EFCDC47E393E5A567249A74E9">
    <w:name w:val="5699760EFCDC47E393E5A567249A74E9"/>
  </w:style>
  <w:style w:type="paragraph" w:customStyle="1" w:styleId="651EF25D54644C96A123FAB5611B5E62">
    <w:name w:val="651EF25D54644C96A123FAB5611B5E62"/>
  </w:style>
  <w:style w:type="paragraph" w:customStyle="1" w:styleId="B3527595E38946768952BAF7D209370A">
    <w:name w:val="B3527595E38946768952BAF7D209370A"/>
  </w:style>
  <w:style w:type="paragraph" w:customStyle="1" w:styleId="7AD5A423FCDA47B2B6FA44C597D1DC68">
    <w:name w:val="7AD5A423FCDA47B2B6FA44C597D1DC68"/>
  </w:style>
  <w:style w:type="paragraph" w:customStyle="1" w:styleId="4B6DB0C25C4447E0ACA8E5A68963D398">
    <w:name w:val="4B6DB0C25C4447E0ACA8E5A68963D398"/>
  </w:style>
  <w:style w:type="paragraph" w:customStyle="1" w:styleId="4DBC845001C942AEA4DD7DF5705FB63D">
    <w:name w:val="4DBC845001C942AEA4DD7DF5705FB63D"/>
  </w:style>
  <w:style w:type="paragraph" w:customStyle="1" w:styleId="D79B0D18608D429591736E60508E0125">
    <w:name w:val="D79B0D18608D429591736E60508E0125"/>
  </w:style>
  <w:style w:type="paragraph" w:customStyle="1" w:styleId="9E091A4F2409405AA899B8AD41C5B340">
    <w:name w:val="9E091A4F2409405AA899B8AD41C5B340"/>
  </w:style>
  <w:style w:type="paragraph" w:customStyle="1" w:styleId="CC34A5D42CED49E2B4DB4595695F0D8B">
    <w:name w:val="CC34A5D42CED49E2B4DB4595695F0D8B"/>
  </w:style>
  <w:style w:type="paragraph" w:customStyle="1" w:styleId="957E6FF45A7E467D9F3C69FF0F02F942">
    <w:name w:val="957E6FF45A7E467D9F3C69FF0F02F942"/>
  </w:style>
  <w:style w:type="paragraph" w:customStyle="1" w:styleId="D3B9E136E82F491E916965CADB1F9381">
    <w:name w:val="D3B9E136E82F491E916965CADB1F9381"/>
  </w:style>
  <w:style w:type="paragraph" w:customStyle="1" w:styleId="8D35E7BC4D074C44A73E53E044BE07AD">
    <w:name w:val="8D35E7BC4D074C44A73E53E044BE07AD"/>
  </w:style>
  <w:style w:type="paragraph" w:customStyle="1" w:styleId="837A5F2384AF4B358A4D2655BB61E263">
    <w:name w:val="837A5F2384AF4B358A4D2655BB61E263"/>
  </w:style>
  <w:style w:type="paragraph" w:customStyle="1" w:styleId="D787971BA6584F6EB713526B94641E8A">
    <w:name w:val="D787971BA6584F6EB713526B94641E8A"/>
  </w:style>
  <w:style w:type="paragraph" w:customStyle="1" w:styleId="AEE1B4DF623044EC9E217E685C885029">
    <w:name w:val="AEE1B4DF623044EC9E217E685C885029"/>
  </w:style>
  <w:style w:type="paragraph" w:customStyle="1" w:styleId="D19B7336C28D4B10903405E47EF1D966">
    <w:name w:val="D19B7336C28D4B10903405E47EF1D966"/>
  </w:style>
  <w:style w:type="paragraph" w:customStyle="1" w:styleId="0E738D5974174CE18E0615826562B475">
    <w:name w:val="0E738D5974174CE18E0615826562B4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878A7-7E32-43EF-BC82-CE2609B0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260824_Anmeldeformular_LernprogrammHG</Template>
  <TotalTime>0</TotalTime>
  <Pages>2</Pages>
  <Words>354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Schlussbericht Bewährungshilfe intern</vt:lpstr>
    </vt:vector>
  </TitlesOfParts>
  <Company>Gerichte Basel-Stadt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Schlussbericht Bewährungshilfe intern</dc:title>
  <dc:subject>BD.2019.46</dc:subject>
  <dc:creator>Sommer, Anais</dc:creator>
  <dc:description>Seltene Tesfalem</dc:description>
  <cp:lastModifiedBy>Sommer, Anais</cp:lastModifiedBy>
  <cp:revision>1</cp:revision>
  <cp:lastPrinted>2021-05-03T07:03:00Z</cp:lastPrinted>
  <dcterms:created xsi:type="dcterms:W3CDTF">2026-08-24T14:39:00Z</dcterms:created>
  <dcterms:modified xsi:type="dcterms:W3CDTF">2026-08-24T14:39:00Z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TER_G">
    <vt:lpwstr>BD</vt:lpwstr>
  </property>
  <property fmtid="{D5CDD505-2E9C-101B-9397-08002B2CF9AE}" pid="3" name="FILTER_V">
    <vt:lpwstr>SBBWHINT</vt:lpwstr>
  </property>
  <property fmtid="{D5CDD505-2E9C-101B-9397-08002B2CF9AE}" pid="4" name="FILTER_DI">
    <vt:lpwstr>AFJ</vt:lpwstr>
  </property>
  <property fmtid="{D5CDD505-2E9C-101B-9397-08002B2CF9AE}" pid="5" name="FILTER_HI">
    <vt:lpwstr>BD</vt:lpwstr>
  </property>
  <property fmtid="{D5CDD505-2E9C-101B-9397-08002B2CF9AE}" pid="6" name="FILTER_I">
    <vt:lpwstr>BD-POT</vt:lpwstr>
  </property>
  <property fmtid="{D5CDD505-2E9C-101B-9397-08002B2CF9AE}" pid="7" name="FILTER_P">
    <vt:lpwstr/>
  </property>
  <property fmtid="{D5CDD505-2E9C-101B-9397-08002B2CF9AE}" pid="8" name="FILTER_SP">
    <vt:lpwstr/>
  </property>
  <property fmtid="{D5CDD505-2E9C-101B-9397-08002B2CF9AE}" pid="9" name="FILTER_SMAG">
    <vt:lpwstr>N</vt:lpwstr>
  </property>
  <property fmtid="{D5CDD505-2E9C-101B-9397-08002B2CF9AE}" pid="10" name="FILTER_M">
    <vt:lpwstr/>
  </property>
  <property fmtid="{D5CDD505-2E9C-101B-9397-08002B2CF9AE}" pid="11" name="FILTER_ST">
    <vt:lpwstr/>
  </property>
  <property fmtid="{D5CDD505-2E9C-101B-9397-08002B2CF9AE}" pid="12" name="FILTER_D1">
    <vt:lpwstr/>
  </property>
  <property fmtid="{D5CDD505-2E9C-101B-9397-08002B2CF9AE}" pid="13" name="FILTER_D2">
    <vt:lpwstr/>
  </property>
  <property fmtid="{D5CDD505-2E9C-101B-9397-08002B2CF9AE}" pid="14" name="FILTER_D3">
    <vt:lpwstr/>
  </property>
  <property fmtid="{D5CDD505-2E9C-101B-9397-08002B2CF9AE}" pid="15" name="GA_GESCH_ART">
    <vt:lpwstr>BD</vt:lpwstr>
  </property>
  <property fmtid="{D5CDD505-2E9C-101B-9397-08002B2CF9AE}" pid="16" name="LINK">
    <vt:lpwstr>NO</vt:lpwstr>
  </property>
  <property fmtid="{D5CDD505-2E9C-101B-9397-08002B2CF9AE}" pid="17" name="GA_HAUPTINSTANZ_CODE">
    <vt:lpwstr>BD</vt:lpwstr>
  </property>
  <property fmtid="{D5CDD505-2E9C-101B-9397-08002B2CF9AE}" pid="18" name="HAUPTINST_ALTCODE">
    <vt:lpwstr/>
  </property>
  <property fmtid="{D5CDD505-2E9C-101B-9397-08002B2CF9AE}" pid="19" name="GA_DACHINSTANZ_CODE">
    <vt:lpwstr>AFJ</vt:lpwstr>
  </property>
  <property fmtid="{D5CDD505-2E9C-101B-9397-08002B2CF9AE}" pid="20" name="DACHINST_ALTCODE">
    <vt:lpwstr/>
  </property>
  <property fmtid="{D5CDD505-2E9C-101B-9397-08002B2CF9AE}" pid="21" name="GA_INSTANZ_CODE">
    <vt:lpwstr>BD-POT</vt:lpwstr>
  </property>
  <property fmtid="{D5CDD505-2E9C-101B-9397-08002B2CF9AE}" pid="22" name="INST_ALTCODE">
    <vt:lpwstr/>
  </property>
  <property fmtid="{D5CDD505-2E9C-101B-9397-08002B2CF9AE}" pid="23" name="SEKR_SEX">
    <vt:lpwstr>M</vt:lpwstr>
  </property>
  <property fmtid="{D5CDD505-2E9C-101B-9397-08002B2CF9AE}" pid="24" name="GA_SEKRETÄR_NAME">
    <vt:lpwstr/>
  </property>
  <property fmtid="{D5CDD505-2E9C-101B-9397-08002B2CF9AE}" pid="25" name="REF_SEX">
    <vt:lpwstr>M</vt:lpwstr>
  </property>
  <property fmtid="{D5CDD505-2E9C-101B-9397-08002B2CF9AE}" pid="26" name="GA_REF_NAME">
    <vt:lpwstr/>
  </property>
  <property fmtid="{D5CDD505-2E9C-101B-9397-08002B2CF9AE}" pid="27" name="GA_KOREF_NAME">
    <vt:lpwstr/>
  </property>
  <property fmtid="{D5CDD505-2E9C-101B-9397-08002B2CF9AE}" pid="28" name="KOREF_SEX">
    <vt:lpwstr>M</vt:lpwstr>
  </property>
  <property fmtid="{D5CDD505-2E9C-101B-9397-08002B2CF9AE}" pid="29" name="VORS_SEX">
    <vt:lpwstr>M</vt:lpwstr>
  </property>
  <property fmtid="{D5CDD505-2E9C-101B-9397-08002B2CF9AE}" pid="30" name="GA_DAT_DOK">
    <vt:lpwstr>15. September 2020</vt:lpwstr>
  </property>
  <property fmtid="{D5CDD505-2E9C-101B-9397-08002B2CF9AE}" pid="31" name="GA_SIGN_USER">
    <vt:lpwstr>SBDMPOT</vt:lpwstr>
  </property>
  <property fmtid="{D5CDD505-2E9C-101B-9397-08002B2CF9AE}" pid="32" name="GA_SIGN_FUNKTION">
    <vt:lpwstr>SOZ</vt:lpwstr>
  </property>
  <property fmtid="{D5CDD505-2E9C-101B-9397-08002B2CF9AE}" pid="33" name="GA_SIGN_SEX">
    <vt:lpwstr>M</vt:lpwstr>
  </property>
  <property fmtid="{D5CDD505-2E9C-101B-9397-08002B2CF9AE}" pid="34" name="BT_GESCHLECHT">
    <vt:lpwstr>M</vt:lpwstr>
  </property>
  <property fmtid="{D5CDD505-2E9C-101B-9397-08002B2CF9AE}" pid="35" name="BT_ROLLE">
    <vt:lpwstr>VERU</vt:lpwstr>
  </property>
  <property fmtid="{D5CDD505-2E9C-101B-9397-08002B2CF9AE}" pid="36" name="BT_TEXT">
    <vt:lpwstr/>
  </property>
  <property fmtid="{D5CDD505-2E9C-101B-9397-08002B2CF9AE}" pid="37" name="TEILN_NUM">
    <vt:lpwstr>0</vt:lpwstr>
  </property>
</Properties>
</file>